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042C7" w14:textId="28674D1D" w:rsidR="004A1B78" w:rsidRDefault="00FC29E5">
      <w:bookmarkStart w:id="0" w:name="_GoBack"/>
      <w:r>
        <w:rPr>
          <w:noProof/>
          <w:lang w:val="en-GB" w:eastAsia="en-GB"/>
        </w:rPr>
        <w:drawing>
          <wp:anchor distT="0" distB="0" distL="118745" distR="118745" simplePos="0" relativeHeight="251659264" behindDoc="0" locked="0" layoutInCell="1" allowOverlap="1" wp14:anchorId="5F859B8D" wp14:editId="3D4D8C2D">
            <wp:simplePos x="0" y="0"/>
            <wp:positionH relativeFrom="page">
              <wp:posOffset>1439333</wp:posOffset>
            </wp:positionH>
            <wp:positionV relativeFrom="page">
              <wp:posOffset>855133</wp:posOffset>
            </wp:positionV>
            <wp:extent cx="4893945" cy="3262630"/>
            <wp:effectExtent l="25400" t="25400" r="84455" b="1474470"/>
            <wp:wrapTight wrapText="bothSides">
              <wp:wrapPolygon edited="0">
                <wp:start x="56" y="-168"/>
                <wp:lineTo x="-112" y="-84"/>
                <wp:lineTo x="-112" y="21440"/>
                <wp:lineTo x="-56" y="31278"/>
                <wp:lineTo x="19506" y="31278"/>
                <wp:lineTo x="19562" y="31109"/>
                <wp:lineTo x="21636" y="30857"/>
                <wp:lineTo x="21805" y="28167"/>
                <wp:lineTo x="21861" y="22786"/>
                <wp:lineTo x="21917" y="1093"/>
                <wp:lineTo x="21749" y="84"/>
                <wp:lineTo x="21692" y="-168"/>
                <wp:lineTo x="56" y="-168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-base---neutral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26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reflection stA="20000" endPos="46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003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E740F8" wp14:editId="6E249F6B">
                <wp:simplePos x="0" y="0"/>
                <wp:positionH relativeFrom="page">
                  <wp:posOffset>2223149</wp:posOffset>
                </wp:positionH>
                <wp:positionV relativeFrom="page">
                  <wp:posOffset>8804451</wp:posOffset>
                </wp:positionV>
                <wp:extent cx="1828800" cy="472440"/>
                <wp:effectExtent l="0" t="0" r="0" b="10160"/>
                <wp:wrapTight wrapText="bothSides">
                  <wp:wrapPolygon edited="0">
                    <wp:start x="0" y="0"/>
                    <wp:lineTo x="0" y="20903"/>
                    <wp:lineTo x="21300" y="20903"/>
                    <wp:lineTo x="21300" y="0"/>
                    <wp:lineTo x="0" y="0"/>
                  </wp:wrapPolygon>
                </wp:wrapTight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0AF2" w14:textId="77777777" w:rsidR="006D29F7" w:rsidRDefault="006D29F7" w:rsidP="004A1B78">
                            <w:pPr>
                              <w:pStyle w:val="Heading3"/>
                            </w:pPr>
                            <w:r>
                              <w:t>address</w:t>
                            </w:r>
                          </w:p>
                          <w:p w14:paraId="33AA534C" w14:textId="514E7DE3" w:rsidR="00F974BC" w:rsidRDefault="00FC29E5" w:rsidP="004A1B78">
                            <w:pPr>
                              <w:pStyle w:val="Contact"/>
                            </w:pPr>
                            <w:r>
                              <w:t>134</w:t>
                            </w:r>
                            <w:r w:rsidR="00AC1CC2">
                              <w:t xml:space="preserve"> </w:t>
                            </w:r>
                            <w:r>
                              <w:t>Cathedral</w:t>
                            </w:r>
                            <w:r w:rsidR="00AC1CC2">
                              <w:t xml:space="preserve"> Road</w:t>
                            </w:r>
                            <w:r w:rsidR="00E85ED6">
                              <w:t>,</w:t>
                            </w:r>
                            <w:r w:rsidR="00AC1CC2">
                              <w:t xml:space="preserve"> </w:t>
                            </w:r>
                            <w:proofErr w:type="spellStart"/>
                            <w:r>
                              <w:t>Pontcanna</w:t>
                            </w:r>
                            <w:proofErr w:type="spellEnd"/>
                            <w:r w:rsidR="00AC1CC2">
                              <w:t>, Cardiff</w:t>
                            </w:r>
                          </w:p>
                          <w:p w14:paraId="58493CC4" w14:textId="37804EFD" w:rsidR="00E85ED6" w:rsidRPr="00DB4738" w:rsidRDefault="00AC1CC2" w:rsidP="004A1B78">
                            <w:pPr>
                              <w:pStyle w:val="Contact"/>
                            </w:pPr>
                            <w:r>
                              <w:t>CF</w:t>
                            </w:r>
                            <w:r w:rsidR="00FC29E5">
                              <w:t>11</w:t>
                            </w:r>
                            <w:r>
                              <w:t xml:space="preserve"> </w:t>
                            </w:r>
                            <w:r w:rsidR="00FC29E5">
                              <w:t>9JB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E740F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75.05pt;margin-top:693.25pt;width:2in;height:37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" filled="f" stroked="f">
                <v:textbox inset="0,0,0,0">
                  <w:txbxContent>
                    <w:p w14:paraId="4D440AF2" w14:textId="77777777" w:rsidR="006D29F7" w:rsidRDefault="006D29F7" w:rsidP="004A1B78">
                      <w:pPr>
                        <w:pStyle w:val="Heading3"/>
                      </w:pPr>
                      <w:r>
                        <w:t>address</w:t>
                      </w:r>
                    </w:p>
                    <w:p w14:paraId="33AA534C" w14:textId="514E7DE3" w:rsidR="00F974BC" w:rsidRDefault="00FC29E5" w:rsidP="004A1B78">
                      <w:pPr>
                        <w:pStyle w:val="Contact"/>
                      </w:pPr>
                      <w:r>
                        <w:t>134</w:t>
                      </w:r>
                      <w:r w:rsidR="00AC1CC2">
                        <w:t xml:space="preserve"> </w:t>
                      </w:r>
                      <w:r>
                        <w:t>Cathedral</w:t>
                      </w:r>
                      <w:r w:rsidR="00AC1CC2">
                        <w:t xml:space="preserve"> Road</w:t>
                      </w:r>
                      <w:r w:rsidR="00E85ED6">
                        <w:t>,</w:t>
                      </w:r>
                      <w:r w:rsidR="00AC1CC2">
                        <w:t xml:space="preserve"> </w:t>
                      </w:r>
                      <w:proofErr w:type="spellStart"/>
                      <w:r>
                        <w:t>Pontcanna</w:t>
                      </w:r>
                      <w:proofErr w:type="spellEnd"/>
                      <w:r w:rsidR="00AC1CC2">
                        <w:t>, Cardiff</w:t>
                      </w:r>
                    </w:p>
                    <w:p w14:paraId="58493CC4" w14:textId="37804EFD" w:rsidR="00E85ED6" w:rsidRPr="00DB4738" w:rsidRDefault="00AC1CC2" w:rsidP="004A1B78">
                      <w:pPr>
                        <w:pStyle w:val="Contact"/>
                      </w:pPr>
                      <w:r>
                        <w:t>CF</w:t>
                      </w:r>
                      <w:r w:rsidR="00FC29E5">
                        <w:t>11</w:t>
                      </w:r>
                      <w:r>
                        <w:t xml:space="preserve"> </w:t>
                      </w:r>
                      <w:r w:rsidR="00FC29E5">
                        <w:t>9JB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03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9E53F0" wp14:editId="49F1C497">
                <wp:simplePos x="0" y="0"/>
                <wp:positionH relativeFrom="page">
                  <wp:posOffset>624354</wp:posOffset>
                </wp:positionH>
                <wp:positionV relativeFrom="page">
                  <wp:posOffset>8804451</wp:posOffset>
                </wp:positionV>
                <wp:extent cx="1828800" cy="569032"/>
                <wp:effectExtent l="0" t="0" r="0" b="0"/>
                <wp:wrapThrough wrapText="bothSides">
                  <wp:wrapPolygon edited="0">
                    <wp:start x="300" y="0"/>
                    <wp:lineTo x="300" y="20250"/>
                    <wp:lineTo x="21000" y="20250"/>
                    <wp:lineTo x="21000" y="0"/>
                    <wp:lineTo x="300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9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3787CD4" w14:textId="4EE2F724" w:rsidR="00EF29F5" w:rsidRDefault="00EF29F5" w:rsidP="00EF29F5">
                            <w:pPr>
                              <w:pStyle w:val="Heading3"/>
                            </w:pPr>
                            <w:r>
                              <w:t xml:space="preserve">name </w:t>
                            </w:r>
                          </w:p>
                          <w:p w14:paraId="742FF891" w14:textId="66CCB1ED" w:rsidR="004745C7" w:rsidRDefault="00EF29F5" w:rsidP="00A700FD">
                            <w:pPr>
                              <w:pStyle w:val="Contact"/>
                            </w:pPr>
                            <w:r>
                              <w:t xml:space="preserve">Robert Zyborski </w:t>
                            </w:r>
                          </w:p>
                          <w:p w14:paraId="0805E171" w14:textId="77777777" w:rsidR="004745C7" w:rsidRDefault="004745C7" w:rsidP="004745C7">
                            <w:pPr>
                              <w:pStyle w:val="Heading3"/>
                            </w:pPr>
                            <w:r>
                              <w:t>DOB</w:t>
                            </w:r>
                          </w:p>
                          <w:p w14:paraId="091E9D24" w14:textId="55D2B19B" w:rsidR="004745C7" w:rsidRDefault="004745C7" w:rsidP="004745C7">
                            <w:pPr>
                              <w:pStyle w:val="Heading3"/>
                            </w:pPr>
                            <w:r>
                              <w:t xml:space="preserve"> </w:t>
                            </w:r>
                            <w:r w:rsidRPr="004745C7">
                              <w:rPr>
                                <w:color w:val="000000" w:themeColor="text1"/>
                              </w:rPr>
                              <w:t>30/08/82</w:t>
                            </w:r>
                          </w:p>
                          <w:p w14:paraId="605996EC" w14:textId="6F5FC05E" w:rsidR="00EF29F5" w:rsidRPr="00A700FD" w:rsidRDefault="00EF29F5" w:rsidP="00A700FD">
                            <w:pPr>
                              <w:pStyle w:val="Contact"/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53F0" id="Text Box 20" o:spid="_x0000_s1027" type="#_x0000_t202" style="position:absolute;margin-left:49.15pt;margin-top:693.25pt;width:2in;height:44.8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" filled="f" stroked="f">
                <v:textbox>
                  <w:txbxContent>
                    <w:p w14:paraId="23787CD4" w14:textId="4EE2F724" w:rsidR="00EF29F5" w:rsidRDefault="00EF29F5" w:rsidP="00EF29F5">
                      <w:pPr>
                        <w:pStyle w:val="Heading3"/>
                      </w:pPr>
                      <w:r>
                        <w:t xml:space="preserve">name </w:t>
                      </w:r>
                    </w:p>
                    <w:p w14:paraId="742FF891" w14:textId="66CCB1ED" w:rsidR="004745C7" w:rsidRDefault="00EF29F5" w:rsidP="00A700FD">
                      <w:pPr>
                        <w:pStyle w:val="Contact"/>
                      </w:pPr>
                      <w:r>
                        <w:t xml:space="preserve">Robert Zyborski </w:t>
                      </w:r>
                    </w:p>
                    <w:p w14:paraId="0805E171" w14:textId="77777777" w:rsidR="004745C7" w:rsidRDefault="004745C7" w:rsidP="004745C7">
                      <w:pPr>
                        <w:pStyle w:val="Heading3"/>
                      </w:pPr>
                      <w:r>
                        <w:t>DOB</w:t>
                      </w:r>
                    </w:p>
                    <w:p w14:paraId="091E9D24" w14:textId="55D2B19B" w:rsidR="004745C7" w:rsidRDefault="004745C7" w:rsidP="004745C7">
                      <w:pPr>
                        <w:pStyle w:val="Heading3"/>
                      </w:pPr>
                      <w:r>
                        <w:t xml:space="preserve"> </w:t>
                      </w:r>
                      <w:r w:rsidRPr="004745C7">
                        <w:rPr>
                          <w:color w:val="000000" w:themeColor="text1"/>
                        </w:rPr>
                        <w:t>30/08/82</w:t>
                      </w:r>
                    </w:p>
                    <w:p w14:paraId="605996EC" w14:textId="6F5FC05E" w:rsidR="00EF29F5" w:rsidRPr="00A700FD" w:rsidRDefault="00EF29F5" w:rsidP="00A700FD">
                      <w:pPr>
                        <w:pStyle w:val="Contact"/>
                      </w:pPr>
                      <w:r>
                        <w:br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03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9D7BEF" wp14:editId="1E606148">
                <wp:simplePos x="0" y="0"/>
                <wp:positionH relativeFrom="page">
                  <wp:posOffset>5423535</wp:posOffset>
                </wp:positionH>
                <wp:positionV relativeFrom="page">
                  <wp:posOffset>8801370</wp:posOffset>
                </wp:positionV>
                <wp:extent cx="1828800" cy="47561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27B27" w14:textId="55A14AF6" w:rsidR="006D29F7" w:rsidRDefault="004745C7" w:rsidP="004A1B78">
                            <w:pPr>
                              <w:pStyle w:val="Heading3"/>
                            </w:pPr>
                            <w:r>
                              <w:t>WEBSITE</w:t>
                            </w:r>
                          </w:p>
                          <w:p w14:paraId="692B747C" w14:textId="4B99E8B1" w:rsidR="006D29F7" w:rsidRDefault="00FC29E5" w:rsidP="004A1B78">
                            <w:pPr>
                              <w:pStyle w:val="Contact"/>
                            </w:pPr>
                            <w:r>
                              <w:t>www.</w:t>
                            </w:r>
                            <w:r w:rsidR="00AC1CC2">
                              <w:t>televisioncameraman.wales</w:t>
                            </w:r>
                          </w:p>
                          <w:p w14:paraId="02394AF2" w14:textId="2443ED9B" w:rsidR="00FC29E5" w:rsidRDefault="00FC29E5" w:rsidP="004A1B78">
                            <w:pPr>
                              <w:pStyle w:val="Contact"/>
                            </w:pPr>
                            <w:r>
                              <w:t>www.droneoperator.wales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D7BEF" id="Text Box 22" o:spid="_x0000_s1028" type="#_x0000_t202" style="position:absolute;margin-left:427.05pt;margin-top:693pt;width:2in;height:37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" filled="f" stroked="f">
                <v:textbox inset="0,0,0,0">
                  <w:txbxContent>
                    <w:p w14:paraId="5BB27B27" w14:textId="55A14AF6" w:rsidR="006D29F7" w:rsidRDefault="004745C7" w:rsidP="004A1B78">
                      <w:pPr>
                        <w:pStyle w:val="Heading3"/>
                      </w:pPr>
                      <w:r>
                        <w:t>WEBSITE</w:t>
                      </w:r>
                    </w:p>
                    <w:p w14:paraId="692B747C" w14:textId="4B99E8B1" w:rsidR="006D29F7" w:rsidRDefault="00FC29E5" w:rsidP="004A1B78">
                      <w:pPr>
                        <w:pStyle w:val="Contact"/>
                      </w:pPr>
                      <w:r>
                        <w:t>www.</w:t>
                      </w:r>
                      <w:r w:rsidR="00AC1CC2">
                        <w:t>televisioncameraman.wales</w:t>
                      </w:r>
                    </w:p>
                    <w:p w14:paraId="02394AF2" w14:textId="2443ED9B" w:rsidR="00FC29E5" w:rsidRDefault="00FC29E5" w:rsidP="004A1B78">
                      <w:pPr>
                        <w:pStyle w:val="Contact"/>
                      </w:pPr>
                      <w:r>
                        <w:t>www.droneoperator.wales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03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E11685" wp14:editId="1E06272E">
                <wp:simplePos x="0" y="0"/>
                <wp:positionH relativeFrom="page">
                  <wp:posOffset>4050395</wp:posOffset>
                </wp:positionH>
                <wp:positionV relativeFrom="page">
                  <wp:posOffset>8805315</wp:posOffset>
                </wp:positionV>
                <wp:extent cx="1143000" cy="591293"/>
                <wp:effectExtent l="0" t="0" r="0" b="18415"/>
                <wp:wrapTight wrapText="bothSides">
                  <wp:wrapPolygon edited="0">
                    <wp:start x="0" y="0"/>
                    <wp:lineTo x="0" y="21345"/>
                    <wp:lineTo x="21120" y="21345"/>
                    <wp:lineTo x="21120" y="0"/>
                    <wp:lineTo x="0" y="0"/>
                  </wp:wrapPolygon>
                </wp:wrapTight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9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2641D" w14:textId="77777777" w:rsidR="006D29F7" w:rsidRDefault="006D29F7" w:rsidP="004A1B78">
                            <w:pPr>
                              <w:pStyle w:val="Heading3"/>
                            </w:pPr>
                            <w:r>
                              <w:t>Phone</w:t>
                            </w:r>
                          </w:p>
                          <w:p w14:paraId="4B27663B" w14:textId="46C74B4E" w:rsidR="006D29F7" w:rsidRDefault="006D29F7" w:rsidP="004A1B78">
                            <w:pPr>
                              <w:pStyle w:val="Contact"/>
                            </w:pPr>
                            <w:r>
                              <w:t>07474</w:t>
                            </w:r>
                            <w:r w:rsidR="00E85ED6">
                              <w:t xml:space="preserve"> </w:t>
                            </w:r>
                            <w:r>
                              <w:t>253945</w:t>
                            </w:r>
                          </w:p>
                          <w:p w14:paraId="5199B7DD" w14:textId="77777777" w:rsidR="004745C7" w:rsidRDefault="004745C7" w:rsidP="004745C7">
                            <w:pPr>
                              <w:pStyle w:val="Heading3"/>
                            </w:pPr>
                            <w:r>
                              <w:t>email</w:t>
                            </w:r>
                          </w:p>
                          <w:p w14:paraId="112F876F" w14:textId="77777777" w:rsidR="004745C7" w:rsidRDefault="004745C7" w:rsidP="004745C7">
                            <w:pPr>
                              <w:pStyle w:val="Contact"/>
                            </w:pPr>
                            <w:r>
                              <w:t>rob.zyborski@gmail.com</w:t>
                            </w:r>
                          </w:p>
                          <w:p w14:paraId="18034C7B" w14:textId="77777777" w:rsidR="004745C7" w:rsidRDefault="004745C7" w:rsidP="004A1B78">
                            <w:pPr>
                              <w:pStyle w:val="Cont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11685" id="Text Box 21" o:spid="_x0000_s1029" type="#_x0000_t202" style="position:absolute;margin-left:318.95pt;margin-top:693.35pt;width:90pt;height:46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" filled="f" stroked="f">
                <v:textbox inset="0,0,0,0">
                  <w:txbxContent>
                    <w:p w14:paraId="1FE2641D" w14:textId="77777777" w:rsidR="006D29F7" w:rsidRDefault="006D29F7" w:rsidP="004A1B78">
                      <w:pPr>
                        <w:pStyle w:val="Heading3"/>
                      </w:pPr>
                      <w:r>
                        <w:t>Phone</w:t>
                      </w:r>
                    </w:p>
                    <w:p w14:paraId="4B27663B" w14:textId="46C74B4E" w:rsidR="006D29F7" w:rsidRDefault="006D29F7" w:rsidP="004A1B78">
                      <w:pPr>
                        <w:pStyle w:val="Contact"/>
                      </w:pPr>
                      <w:r>
                        <w:t>07474</w:t>
                      </w:r>
                      <w:r w:rsidR="00E85ED6">
                        <w:t xml:space="preserve"> </w:t>
                      </w:r>
                      <w:r>
                        <w:t>253945</w:t>
                      </w:r>
                    </w:p>
                    <w:p w14:paraId="5199B7DD" w14:textId="77777777" w:rsidR="004745C7" w:rsidRDefault="004745C7" w:rsidP="004745C7">
                      <w:pPr>
                        <w:pStyle w:val="Heading3"/>
                      </w:pPr>
                      <w:r>
                        <w:t>email</w:t>
                      </w:r>
                    </w:p>
                    <w:p w14:paraId="112F876F" w14:textId="77777777" w:rsidR="004745C7" w:rsidRDefault="004745C7" w:rsidP="004745C7">
                      <w:pPr>
                        <w:pStyle w:val="Contact"/>
                      </w:pPr>
                      <w:r>
                        <w:t>rob.zyborski@gmail.com</w:t>
                      </w:r>
                    </w:p>
                    <w:p w14:paraId="18034C7B" w14:textId="77777777" w:rsidR="004745C7" w:rsidRDefault="004745C7" w:rsidP="004A1B78">
                      <w:pPr>
                        <w:pStyle w:val="Contac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4684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DC776" wp14:editId="527CAE97">
                <wp:simplePos x="0" y="0"/>
                <wp:positionH relativeFrom="page">
                  <wp:posOffset>2374900</wp:posOffset>
                </wp:positionH>
                <wp:positionV relativeFrom="page">
                  <wp:posOffset>4735830</wp:posOffset>
                </wp:positionV>
                <wp:extent cx="4800600" cy="496570"/>
                <wp:effectExtent l="0" t="0" r="0" b="11430"/>
                <wp:wrapTight wrapText="bothSides">
                  <wp:wrapPolygon edited="0">
                    <wp:start x="0" y="0"/>
                    <wp:lineTo x="0" y="20992"/>
                    <wp:lineTo x="21486" y="20992"/>
                    <wp:lineTo x="21486" y="0"/>
                    <wp:lineTo x="0" y="0"/>
                  </wp:wrapPolygon>
                </wp:wrapTight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2355" w14:textId="0D7236F2" w:rsidR="006D29F7" w:rsidRPr="00C4684E" w:rsidRDefault="00F30921" w:rsidP="004A1B78">
                            <w:pPr>
                              <w:pStyle w:val="Heading1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Work H</w:t>
                            </w:r>
                            <w:r w:rsidR="00C4684E">
                              <w:rPr>
                                <w:sz w:val="52"/>
                                <w:szCs w:val="52"/>
                              </w:rPr>
                              <w:t>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DC776" id="Text Box 5" o:spid="_x0000_s1030" type="#_x0000_t202" style="position:absolute;margin-left:187pt;margin-top:372.9pt;width:378pt;height:39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" filled="f" stroked="f">
                <v:textbox inset="0,0,0,0">
                  <w:txbxContent>
                    <w:p w14:paraId="67662355" w14:textId="0D7236F2" w:rsidR="006D29F7" w:rsidRPr="00C4684E" w:rsidRDefault="00F30921" w:rsidP="004A1B78">
                      <w:pPr>
                        <w:pStyle w:val="Heading1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Work H</w:t>
                      </w:r>
                      <w:r w:rsidR="00C4684E">
                        <w:rPr>
                          <w:sz w:val="52"/>
                          <w:szCs w:val="52"/>
                        </w:rPr>
                        <w:t>istory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809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753F9" wp14:editId="39107685">
                <wp:simplePos x="0" y="0"/>
                <wp:positionH relativeFrom="page">
                  <wp:posOffset>1174115</wp:posOffset>
                </wp:positionH>
                <wp:positionV relativeFrom="page">
                  <wp:posOffset>457200</wp:posOffset>
                </wp:positionV>
                <wp:extent cx="5423535" cy="482600"/>
                <wp:effectExtent l="0" t="0" r="12065" b="0"/>
                <wp:wrapTight wrapText="bothSides">
                  <wp:wrapPolygon edited="0">
                    <wp:start x="0" y="0"/>
                    <wp:lineTo x="0" y="20463"/>
                    <wp:lineTo x="21547" y="20463"/>
                    <wp:lineTo x="21547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53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68914" w14:textId="73B49A0B" w:rsidR="006D29F7" w:rsidRDefault="00C809F4" w:rsidP="004A1B78">
                            <w:pPr>
                              <w:pStyle w:val="Heading1"/>
                            </w:pPr>
                            <w:r w:rsidRPr="00C809F4">
                              <w:rPr>
                                <w:sz w:val="46"/>
                                <w:szCs w:val="46"/>
                              </w:rPr>
                              <w:t xml:space="preserve">R o b e r t  </w:t>
                            </w:r>
                            <w:r w:rsidR="00CB69A1"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C809F4">
                              <w:rPr>
                                <w:sz w:val="46"/>
                                <w:szCs w:val="46"/>
                              </w:rPr>
                              <w:t xml:space="preserve">Z y b o r s k </w:t>
                            </w:r>
                            <w:proofErr w:type="spellStart"/>
                            <w:r w:rsidRPr="00C809F4">
                              <w:rPr>
                                <w:sz w:val="46"/>
                                <w:szCs w:val="46"/>
                              </w:rPr>
                              <w:t>i</w:t>
                            </w:r>
                            <w:proofErr w:type="spellEnd"/>
                            <w:r w:rsidR="00CB69A1">
                              <w:t xml:space="preserve">                              </w:t>
                            </w:r>
                            <w:r>
                              <w:t>CURRICULUM  VITAE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753F9" id="Text Box 3" o:spid="_x0000_s1031" type="#_x0000_t202" style="position:absolute;margin-left:92.45pt;margin-top:36pt;width:427.0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" filled="f" stroked="f">
                <v:textbox inset="0,0,0,0">
                  <w:txbxContent>
                    <w:p w14:paraId="75868914" w14:textId="73B49A0B" w:rsidR="006D29F7" w:rsidRDefault="00C809F4" w:rsidP="004A1B78">
                      <w:pPr>
                        <w:pStyle w:val="Heading1"/>
                      </w:pPr>
                      <w:r w:rsidRPr="00C809F4">
                        <w:rPr>
                          <w:sz w:val="46"/>
                          <w:szCs w:val="46"/>
                        </w:rPr>
                        <w:t xml:space="preserve">R o b e r t  </w:t>
                      </w:r>
                      <w:r w:rsidR="00CB69A1">
                        <w:rPr>
                          <w:sz w:val="46"/>
                          <w:szCs w:val="46"/>
                        </w:rPr>
                        <w:t xml:space="preserve"> </w:t>
                      </w:r>
                      <w:r w:rsidRPr="00C809F4">
                        <w:rPr>
                          <w:sz w:val="46"/>
                          <w:szCs w:val="46"/>
                        </w:rPr>
                        <w:t xml:space="preserve">Z y b o r s k </w:t>
                      </w:r>
                      <w:proofErr w:type="spellStart"/>
                      <w:r w:rsidRPr="00C809F4">
                        <w:rPr>
                          <w:sz w:val="46"/>
                          <w:szCs w:val="46"/>
                        </w:rPr>
                        <w:t>i</w:t>
                      </w:r>
                      <w:proofErr w:type="spellEnd"/>
                      <w:r w:rsidR="00CB69A1">
                        <w:t xml:space="preserve">                              </w:t>
                      </w:r>
                      <w:r>
                        <w:t>CURRICULUM  VITAE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F29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DCC757" wp14:editId="22DE9121">
                <wp:simplePos x="0" y="0"/>
                <wp:positionH relativeFrom="page">
                  <wp:posOffset>600075</wp:posOffset>
                </wp:positionH>
                <wp:positionV relativeFrom="page">
                  <wp:posOffset>9131935</wp:posOffset>
                </wp:positionV>
                <wp:extent cx="1508760" cy="472440"/>
                <wp:effectExtent l="0" t="0" r="0" b="10160"/>
                <wp:wrapThrough wrapText="bothSides">
                  <wp:wrapPolygon edited="0">
                    <wp:start x="364" y="0"/>
                    <wp:lineTo x="364" y="20903"/>
                    <wp:lineTo x="20727" y="20903"/>
                    <wp:lineTo x="20727" y="0"/>
                    <wp:lineTo x="364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AEDF5" w14:textId="77777777" w:rsidR="00EF29F5" w:rsidRDefault="00EF29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CC757" id="Text Box 16" o:spid="_x0000_s1032" type="#_x0000_t202" style="position:absolute;margin-left:47.25pt;margin-top:719.05pt;width:118.8pt;height:37.2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" filled="f" stroked="f">
                <v:textbox>
                  <w:txbxContent>
                    <w:p w14:paraId="1ECAEDF5" w14:textId="77777777" w:rsidR="00EF29F5" w:rsidRDefault="00EF29F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A7D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7EB4AB" wp14:editId="6FE5DEEE">
                <wp:simplePos x="0" y="0"/>
                <wp:positionH relativeFrom="page">
                  <wp:posOffset>600075</wp:posOffset>
                </wp:positionH>
                <wp:positionV relativeFrom="page">
                  <wp:posOffset>7249160</wp:posOffset>
                </wp:positionV>
                <wp:extent cx="1508760" cy="1236345"/>
                <wp:effectExtent l="0" t="0" r="15240" b="8255"/>
                <wp:wrapTight wrapText="bothSides">
                  <wp:wrapPolygon edited="0">
                    <wp:start x="0" y="0"/>
                    <wp:lineTo x="0" y="21300"/>
                    <wp:lineTo x="21455" y="21300"/>
                    <wp:lineTo x="21455" y="0"/>
                    <wp:lineTo x="0" y="0"/>
                  </wp:wrapPolygon>
                </wp:wrapTight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1A2EE" w14:textId="63F19AD4" w:rsidR="006D29F7" w:rsidRPr="00971C41" w:rsidRDefault="006D29F7" w:rsidP="004A1B78">
                            <w:pPr>
                              <w:pStyle w:val="BlockText"/>
                            </w:pPr>
                            <w:r>
                              <w:t>Films, tv se</w:t>
                            </w:r>
                            <w:r w:rsidR="008F1D21">
                              <w:t>ries, photography, film making,</w:t>
                            </w:r>
                            <w:r>
                              <w:t xml:space="preserve"> art film installations, art galleries,  music, running, gym, fishing, walking, wildlife, fresh air, mountains, wine, eating out, cooking, travel, culture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EB4AB" id="Text Box 18" o:spid="_x0000_s1033" type="#_x0000_t202" style="position:absolute;margin-left:47.25pt;margin-top:570.8pt;width:118.8pt;height:97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" filled="f" stroked="f">
                <v:textbox inset="0,0,0,0">
                  <w:txbxContent>
                    <w:p w14:paraId="5BB1A2EE" w14:textId="63F19AD4" w:rsidR="006D29F7" w:rsidRPr="00971C41" w:rsidRDefault="006D29F7" w:rsidP="004A1B78">
                      <w:pPr>
                        <w:pStyle w:val="BlockText"/>
                      </w:pPr>
                      <w:r>
                        <w:t>Films, tv se</w:t>
                      </w:r>
                      <w:r w:rsidR="008F1D21">
                        <w:t>ries, photography, film making,</w:t>
                      </w:r>
                      <w:r>
                        <w:t xml:space="preserve"> art film installations, art galleries,  music, running, gym, fishing, walking, wildlife, fresh air, mountains, wine, eating out, cooking, travel, culture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826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6565B" wp14:editId="684BD1AC">
                <wp:simplePos x="0" y="0"/>
                <wp:positionH relativeFrom="page">
                  <wp:posOffset>600075</wp:posOffset>
                </wp:positionH>
                <wp:positionV relativeFrom="page">
                  <wp:posOffset>5793105</wp:posOffset>
                </wp:positionV>
                <wp:extent cx="1508760" cy="324485"/>
                <wp:effectExtent l="0" t="0" r="15240" b="5715"/>
                <wp:wrapTight wrapText="bothSides">
                  <wp:wrapPolygon edited="0">
                    <wp:start x="0" y="0"/>
                    <wp:lineTo x="0" y="20290"/>
                    <wp:lineTo x="21455" y="20290"/>
                    <wp:lineTo x="21455" y="0"/>
                    <wp:lineTo x="0" y="0"/>
                  </wp:wrapPolygon>
                </wp:wrapTight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5022B" w14:textId="77777777" w:rsidR="006D29F7" w:rsidRDefault="006D29F7" w:rsidP="004A1B78">
                            <w:pPr>
                              <w:pStyle w:val="Heading2"/>
                            </w:pPr>
                            <w:proofErr w:type="spellStart"/>
                            <w:r>
                              <w:t>Aberystwyth</w:t>
                            </w:r>
                            <w:proofErr w:type="spellEnd"/>
                            <w:r>
                              <w:t xml:space="preserve"> University </w:t>
                            </w:r>
                          </w:p>
                          <w:p w14:paraId="7B911DA9" w14:textId="77777777" w:rsidR="006D29F7" w:rsidRDefault="006D29F7" w:rsidP="004A1B78">
                            <w:pPr>
                              <w:pStyle w:val="Heading2"/>
                            </w:pPr>
                            <w:r>
                              <w:t>2004-2007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6565B" id="Text Box 12" o:spid="_x0000_s1034" type="#_x0000_t202" style="position:absolute;margin-left:47.25pt;margin-top:456.15pt;width:118.8pt;height:25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" filled="f" stroked="f">
                <v:textbox inset="0,0,0,0">
                  <w:txbxContent>
                    <w:p w14:paraId="5BE5022B" w14:textId="77777777" w:rsidR="006D29F7" w:rsidRDefault="006D29F7" w:rsidP="004A1B78">
                      <w:pPr>
                        <w:pStyle w:val="Heading2"/>
                      </w:pPr>
                      <w:proofErr w:type="spellStart"/>
                      <w:r>
                        <w:t>Aberystwyth</w:t>
                      </w:r>
                      <w:proofErr w:type="spellEnd"/>
                      <w:r>
                        <w:t xml:space="preserve"> University </w:t>
                      </w:r>
                    </w:p>
                    <w:p w14:paraId="7B911DA9" w14:textId="77777777" w:rsidR="006D29F7" w:rsidRDefault="006D29F7" w:rsidP="004A1B78">
                      <w:pPr>
                        <w:pStyle w:val="Heading2"/>
                      </w:pPr>
                      <w:r>
                        <w:t>2004-2007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826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B7B3E9" wp14:editId="057DD83A">
                <wp:simplePos x="0" y="0"/>
                <wp:positionH relativeFrom="page">
                  <wp:posOffset>594360</wp:posOffset>
                </wp:positionH>
                <wp:positionV relativeFrom="page">
                  <wp:posOffset>6117590</wp:posOffset>
                </wp:positionV>
                <wp:extent cx="1508760" cy="320040"/>
                <wp:effectExtent l="0" t="0" r="15240" b="10160"/>
                <wp:wrapTight wrapText="bothSides">
                  <wp:wrapPolygon edited="0">
                    <wp:start x="0" y="0"/>
                    <wp:lineTo x="0" y="20571"/>
                    <wp:lineTo x="21455" y="20571"/>
                    <wp:lineTo x="21455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4EF3" w14:textId="77777777" w:rsidR="006D29F7" w:rsidRDefault="006D29F7" w:rsidP="004A1B78">
                            <w:pPr>
                              <w:pStyle w:val="BlockText"/>
                            </w:pPr>
                            <w:r>
                              <w:t>BA (Hons) Film &amp; Television</w:t>
                            </w:r>
                          </w:p>
                          <w:p w14:paraId="29E69579" w14:textId="01869590" w:rsidR="006D29F7" w:rsidRPr="00971C41" w:rsidRDefault="00BC2168" w:rsidP="004A1B78">
                            <w:pPr>
                              <w:pStyle w:val="BlockText"/>
                            </w:pPr>
                            <w:r>
                              <w:t>(</w:t>
                            </w:r>
                            <w:r w:rsidR="006D29F7">
                              <w:t>2:1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7B3E9" id="Text Box 13" o:spid="_x0000_s1035" type="#_x0000_t202" style="position:absolute;margin-left:46.8pt;margin-top:481.7pt;width:118.8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" filled="f" stroked="f">
                <v:textbox inset="0,0,0,0">
                  <w:txbxContent>
                    <w:p w14:paraId="34C94EF3" w14:textId="77777777" w:rsidR="006D29F7" w:rsidRDefault="006D29F7" w:rsidP="004A1B78">
                      <w:pPr>
                        <w:pStyle w:val="BlockText"/>
                      </w:pPr>
                      <w:r>
                        <w:t>BA (Hons) Film &amp; Television</w:t>
                      </w:r>
                    </w:p>
                    <w:p w14:paraId="29E69579" w14:textId="01869590" w:rsidR="006D29F7" w:rsidRPr="00971C41" w:rsidRDefault="00BC2168" w:rsidP="004A1B78">
                      <w:pPr>
                        <w:pStyle w:val="BlockText"/>
                      </w:pPr>
                      <w:r>
                        <w:t>(</w:t>
                      </w:r>
                      <w:r w:rsidR="006D29F7">
                        <w:t>2:1</w:t>
                      </w:r>
                      <w:r>
                        <w:t>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826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DCCFBC" wp14:editId="7D1A2EA4">
                <wp:simplePos x="0" y="0"/>
                <wp:positionH relativeFrom="page">
                  <wp:posOffset>600075</wp:posOffset>
                </wp:positionH>
                <wp:positionV relativeFrom="page">
                  <wp:posOffset>7091680</wp:posOffset>
                </wp:positionV>
                <wp:extent cx="1508760" cy="158115"/>
                <wp:effectExtent l="0" t="0" r="15240" b="19685"/>
                <wp:wrapTight wrapText="bothSides">
                  <wp:wrapPolygon edited="0">
                    <wp:start x="0" y="0"/>
                    <wp:lineTo x="0" y="20819"/>
                    <wp:lineTo x="21455" y="20819"/>
                    <wp:lineTo x="21455" y="0"/>
                    <wp:lineTo x="0" y="0"/>
                  </wp:wrapPolygon>
                </wp:wrapTight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8B738" w14:textId="77777777" w:rsidR="006D29F7" w:rsidRPr="00A8268E" w:rsidRDefault="006D29F7" w:rsidP="004A1B78">
                            <w:pPr>
                              <w:pStyle w:val="Heading2"/>
                              <w:rPr>
                                <w:szCs w:val="18"/>
                              </w:rPr>
                            </w:pPr>
                            <w:r w:rsidRPr="00A8268E">
                              <w:rPr>
                                <w:szCs w:val="18"/>
                              </w:rPr>
                              <w:t>extra-curricular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CCFBC" id="Text Box 17" o:spid="_x0000_s1036" type="#_x0000_t202" style="position:absolute;margin-left:47.25pt;margin-top:558.4pt;width:118.8pt;height:12.4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" filled="f" stroked="f">
                <v:textbox inset="0,0,0,0">
                  <w:txbxContent>
                    <w:p w14:paraId="4A68B738" w14:textId="77777777" w:rsidR="006D29F7" w:rsidRPr="00A8268E" w:rsidRDefault="006D29F7" w:rsidP="004A1B78">
                      <w:pPr>
                        <w:pStyle w:val="Heading2"/>
                        <w:rPr>
                          <w:szCs w:val="18"/>
                        </w:rPr>
                      </w:pPr>
                      <w:r w:rsidRPr="00A8268E">
                        <w:rPr>
                          <w:szCs w:val="18"/>
                        </w:rPr>
                        <w:t>extra-curricular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368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C577D" wp14:editId="6D3557CF">
                <wp:simplePos x="0" y="0"/>
                <wp:positionH relativeFrom="page">
                  <wp:posOffset>600075</wp:posOffset>
                </wp:positionH>
                <wp:positionV relativeFrom="page">
                  <wp:posOffset>6606540</wp:posOffset>
                </wp:positionV>
                <wp:extent cx="1508760" cy="441960"/>
                <wp:effectExtent l="0" t="0" r="15240" b="15240"/>
                <wp:wrapTight wrapText="bothSides">
                  <wp:wrapPolygon edited="0">
                    <wp:start x="0" y="0"/>
                    <wp:lineTo x="0" y="21103"/>
                    <wp:lineTo x="21455" y="21103"/>
                    <wp:lineTo x="21455" y="0"/>
                    <wp:lineTo x="0" y="0"/>
                  </wp:wrapPolygon>
                </wp:wrapTight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676A7" w14:textId="77777777" w:rsidR="006D29F7" w:rsidRDefault="006D29F7" w:rsidP="004A1B78">
                            <w:pPr>
                              <w:pStyle w:val="BlockText"/>
                            </w:pPr>
                            <w:r>
                              <w:t>English, Welsh and Spanish:</w:t>
                            </w:r>
                          </w:p>
                          <w:p w14:paraId="4B22CB78" w14:textId="2324687E" w:rsidR="006D29F7" w:rsidRDefault="006D29F7" w:rsidP="004A1B78">
                            <w:pPr>
                              <w:pStyle w:val="BlockText"/>
                            </w:pPr>
                            <w:r>
                              <w:t xml:space="preserve">Fluent </w:t>
                            </w:r>
                          </w:p>
                          <w:p w14:paraId="10E49C87" w14:textId="77777777" w:rsidR="006D29F7" w:rsidRPr="00971C41" w:rsidRDefault="006D29F7" w:rsidP="004A1B78">
                            <w:pPr>
                              <w:pStyle w:val="BlockText"/>
                            </w:pPr>
                            <w:r>
                              <w:t>French: Basic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577D" id="Text Box 15" o:spid="_x0000_s1037" type="#_x0000_t202" style="position:absolute;margin-left:47.25pt;margin-top:520.2pt;width:118.8pt;height:34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" filled="f" stroked="f">
                <v:textbox inset="0,0,0,0">
                  <w:txbxContent>
                    <w:p w14:paraId="56A676A7" w14:textId="77777777" w:rsidR="006D29F7" w:rsidRDefault="006D29F7" w:rsidP="004A1B78">
                      <w:pPr>
                        <w:pStyle w:val="BlockText"/>
                      </w:pPr>
                      <w:r>
                        <w:t>English, Welsh and Spanish:</w:t>
                      </w:r>
                    </w:p>
                    <w:p w14:paraId="4B22CB78" w14:textId="2324687E" w:rsidR="006D29F7" w:rsidRDefault="006D29F7" w:rsidP="004A1B78">
                      <w:pPr>
                        <w:pStyle w:val="BlockText"/>
                      </w:pPr>
                      <w:r>
                        <w:t xml:space="preserve">Fluent </w:t>
                      </w:r>
                    </w:p>
                    <w:p w14:paraId="10E49C87" w14:textId="77777777" w:rsidR="006D29F7" w:rsidRPr="00971C41" w:rsidRDefault="006D29F7" w:rsidP="004A1B78">
                      <w:pPr>
                        <w:pStyle w:val="BlockText"/>
                      </w:pPr>
                      <w:r>
                        <w:t>French: Basic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368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7694B7" wp14:editId="0A33F558">
                <wp:simplePos x="0" y="0"/>
                <wp:positionH relativeFrom="page">
                  <wp:posOffset>600075</wp:posOffset>
                </wp:positionH>
                <wp:positionV relativeFrom="page">
                  <wp:posOffset>6442075</wp:posOffset>
                </wp:positionV>
                <wp:extent cx="1508760" cy="164465"/>
                <wp:effectExtent l="0" t="0" r="15240" b="13335"/>
                <wp:wrapTight wrapText="bothSides">
                  <wp:wrapPolygon edited="0">
                    <wp:start x="0" y="0"/>
                    <wp:lineTo x="0" y="20015"/>
                    <wp:lineTo x="21455" y="20015"/>
                    <wp:lineTo x="21455" y="0"/>
                    <wp:lineTo x="0" y="0"/>
                  </wp:wrapPolygon>
                </wp:wrapTight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0E406" w14:textId="77777777" w:rsidR="006D29F7" w:rsidRDefault="006D29F7" w:rsidP="004A1B78">
                            <w:pPr>
                              <w:pStyle w:val="Heading2"/>
                            </w:pPr>
                            <w:r>
                              <w:t>Languages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694B7" id="Text Box 14" o:spid="_x0000_s1038" type="#_x0000_t202" style="position:absolute;margin-left:47.25pt;margin-top:507.25pt;width:118.8pt;height:12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" filled="f" stroked="f">
                <v:textbox inset="0,0,0,0">
                  <w:txbxContent>
                    <w:p w14:paraId="3EA0E406" w14:textId="77777777" w:rsidR="006D29F7" w:rsidRDefault="006D29F7" w:rsidP="004A1B78">
                      <w:pPr>
                        <w:pStyle w:val="Heading2"/>
                      </w:pPr>
                      <w:r>
                        <w:t>Languages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368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7E1AD" wp14:editId="74795FDE">
                <wp:simplePos x="0" y="0"/>
                <wp:positionH relativeFrom="page">
                  <wp:posOffset>594360</wp:posOffset>
                </wp:positionH>
                <wp:positionV relativeFrom="page">
                  <wp:posOffset>5473065</wp:posOffset>
                </wp:positionV>
                <wp:extent cx="1508760" cy="320040"/>
                <wp:effectExtent l="0" t="0" r="15240" b="10160"/>
                <wp:wrapTight wrapText="bothSides">
                  <wp:wrapPolygon edited="0">
                    <wp:start x="0" y="0"/>
                    <wp:lineTo x="0" y="20571"/>
                    <wp:lineTo x="21455" y="20571"/>
                    <wp:lineTo x="21455" y="0"/>
                    <wp:lineTo x="0" y="0"/>
                  </wp:wrapPolygon>
                </wp:wrapTight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00F35" w14:textId="77777777" w:rsidR="006D29F7" w:rsidRDefault="006D29F7" w:rsidP="004A1B78">
                            <w:pPr>
                              <w:pStyle w:val="BlockText"/>
                            </w:pPr>
                            <w:r>
                              <w:t>MA Filmmaking</w:t>
                            </w:r>
                          </w:p>
                          <w:p w14:paraId="7254419D" w14:textId="63DEC488" w:rsidR="006D29F7" w:rsidRPr="00971C41" w:rsidRDefault="00BC2168" w:rsidP="004A1B78">
                            <w:pPr>
                              <w:pStyle w:val="BlockText"/>
                            </w:pPr>
                            <w:r>
                              <w:t>(</w:t>
                            </w:r>
                            <w:r w:rsidR="00F30921">
                              <w:t>Distinction</w:t>
                            </w:r>
                            <w:r>
                              <w:t>)</w:t>
                            </w:r>
                            <w:r w:rsidR="00F3092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7E1AD" id="Text Box 11" o:spid="_x0000_s1039" type="#_x0000_t202" style="position:absolute;margin-left:46.8pt;margin-top:430.95pt;width:118.8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" filled="f" stroked="f">
                <v:textbox inset="0,0,0,0">
                  <w:txbxContent>
                    <w:p w14:paraId="59000F35" w14:textId="77777777" w:rsidR="006D29F7" w:rsidRDefault="006D29F7" w:rsidP="004A1B78">
                      <w:pPr>
                        <w:pStyle w:val="BlockText"/>
                      </w:pPr>
                      <w:r>
                        <w:t>MA Filmmaking</w:t>
                      </w:r>
                    </w:p>
                    <w:p w14:paraId="7254419D" w14:textId="63DEC488" w:rsidR="006D29F7" w:rsidRPr="00971C41" w:rsidRDefault="00BC2168" w:rsidP="004A1B78">
                      <w:pPr>
                        <w:pStyle w:val="BlockText"/>
                      </w:pPr>
                      <w:r>
                        <w:t>(</w:t>
                      </w:r>
                      <w:r w:rsidR="00F30921">
                        <w:t>Distinction</w:t>
                      </w:r>
                      <w:r>
                        <w:t>)</w:t>
                      </w:r>
                      <w:r w:rsidR="00F30921"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368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5FC66D" wp14:editId="484C2A53">
                <wp:simplePos x="0" y="0"/>
                <wp:positionH relativeFrom="page">
                  <wp:posOffset>600075</wp:posOffset>
                </wp:positionH>
                <wp:positionV relativeFrom="page">
                  <wp:posOffset>5308600</wp:posOffset>
                </wp:positionV>
                <wp:extent cx="1508760" cy="164465"/>
                <wp:effectExtent l="0" t="0" r="15240" b="13335"/>
                <wp:wrapTight wrapText="bothSides">
                  <wp:wrapPolygon edited="0">
                    <wp:start x="0" y="0"/>
                    <wp:lineTo x="0" y="20015"/>
                    <wp:lineTo x="21455" y="20015"/>
                    <wp:lineTo x="21455" y="0"/>
                    <wp:lineTo x="0" y="0"/>
                  </wp:wrapPolygon>
                </wp:wrapTight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B8F47" w14:textId="3F084CEB" w:rsidR="006D29F7" w:rsidRDefault="006D29F7" w:rsidP="004A1B78">
                            <w:pPr>
                              <w:pStyle w:val="Heading2"/>
                            </w:pPr>
                            <w:r>
                              <w:t>B</w:t>
                            </w:r>
                            <w:r w:rsidR="00656106">
                              <w:t>angor University 2012-2013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C66D" id="Text Box 10" o:spid="_x0000_s1040" type="#_x0000_t202" style="position:absolute;margin-left:47.25pt;margin-top:418pt;width:118.8pt;height:12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" filled="f" stroked="f">
                <v:textbox inset="0,0,0,0">
                  <w:txbxContent>
                    <w:p w14:paraId="6F9B8F47" w14:textId="3F084CEB" w:rsidR="006D29F7" w:rsidRDefault="006D29F7" w:rsidP="004A1B78">
                      <w:pPr>
                        <w:pStyle w:val="Heading2"/>
                      </w:pPr>
                      <w:r>
                        <w:t>B</w:t>
                      </w:r>
                      <w:r w:rsidR="00656106">
                        <w:t>angor University 2012-2013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368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08D31" wp14:editId="1A4AAFB6">
                <wp:simplePos x="0" y="0"/>
                <wp:positionH relativeFrom="page">
                  <wp:posOffset>594360</wp:posOffset>
                </wp:positionH>
                <wp:positionV relativeFrom="page">
                  <wp:posOffset>4521200</wp:posOffset>
                </wp:positionV>
                <wp:extent cx="1508760" cy="711200"/>
                <wp:effectExtent l="0" t="0" r="15240" b="0"/>
                <wp:wrapTight wrapText="bothSides">
                  <wp:wrapPolygon edited="0">
                    <wp:start x="0" y="0"/>
                    <wp:lineTo x="0" y="20829"/>
                    <wp:lineTo x="21455" y="20829"/>
                    <wp:lineTo x="21455" y="0"/>
                    <wp:lineTo x="0" y="0"/>
                  </wp:wrapPolygon>
                </wp:wrapTight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B6E53" w14:textId="1166BCEA" w:rsidR="006D29F7" w:rsidRPr="009368B8" w:rsidRDefault="00F30921" w:rsidP="004A1B78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E</w:t>
                            </w:r>
                            <w:r w:rsidR="006D29F7" w:rsidRPr="009368B8">
                              <w:rPr>
                                <w:sz w:val="52"/>
                              </w:rPr>
                              <w:t>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08D31" id="Text Box 8" o:spid="_x0000_s1041" type="#_x0000_t202" style="position:absolute;margin-left:46.8pt;margin-top:356pt;width:118.8pt;height:5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" filled="f" stroked="f">
                <v:textbox inset="0,0,0,0">
                  <w:txbxContent>
                    <w:p w14:paraId="080B6E53" w14:textId="1166BCEA" w:rsidR="006D29F7" w:rsidRPr="009368B8" w:rsidRDefault="00F30921" w:rsidP="004A1B78">
                      <w:pPr>
                        <w:pStyle w:val="Title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E</w:t>
                      </w:r>
                      <w:r w:rsidR="006D29F7" w:rsidRPr="009368B8">
                        <w:rPr>
                          <w:sz w:val="52"/>
                        </w:rPr>
                        <w:t>ducation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732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4601C" wp14:editId="4338B23F">
                <wp:simplePos x="0" y="0"/>
                <wp:positionH relativeFrom="page">
                  <wp:posOffset>2374900</wp:posOffset>
                </wp:positionH>
                <wp:positionV relativeFrom="page">
                  <wp:posOffset>5308600</wp:posOffset>
                </wp:positionV>
                <wp:extent cx="2286000" cy="3493135"/>
                <wp:effectExtent l="0" t="0" r="0" b="12065"/>
                <wp:wrapTight wrapText="bothSides">
                  <wp:wrapPolygon edited="0">
                    <wp:start x="0" y="0"/>
                    <wp:lineTo x="0" y="21518"/>
                    <wp:lineTo x="21360" y="21518"/>
                    <wp:lineTo x="21360" y="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9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7">
                        <w:txbxContent>
                          <w:p w14:paraId="203119E9" w14:textId="4B84DF08" w:rsidR="00FC29E5" w:rsidRPr="00FC29E5" w:rsidRDefault="00FC29E5" w:rsidP="009832F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October 2018 – present,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Freelance Drone Pilot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television series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incuding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Gwesty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Aduniad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Hen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Blant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Bach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Darlun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/ S4C)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,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The Village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Return to the Mountain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Slam / ITV) </w:t>
                            </w:r>
                          </w:p>
                          <w:p w14:paraId="04EC6D54" w14:textId="16BBCAF3" w:rsidR="009832FD" w:rsidRPr="009638B8" w:rsidRDefault="006D29F7" w:rsidP="009832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0921">
                              <w:rPr>
                                <w:sz w:val="18"/>
                                <w:szCs w:val="18"/>
                              </w:rPr>
                              <w:t>March 2014 – present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832FD" w:rsidRPr="00F974BC">
                              <w:rPr>
                                <w:b/>
                                <w:sz w:val="18"/>
                                <w:szCs w:val="18"/>
                              </w:rPr>
                              <w:t>Freelance</w:t>
                            </w:r>
                            <w:r w:rsidR="004745C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2FD" w:rsidRPr="00F974BC">
                              <w:rPr>
                                <w:b/>
                                <w:sz w:val="18"/>
                                <w:szCs w:val="18"/>
                              </w:rPr>
                              <w:t>Camera Operator</w:t>
                            </w:r>
                            <w:r w:rsidR="00BC216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/ PSC</w:t>
                            </w:r>
                            <w:r w:rsidR="008F1D2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for Companies including </w:t>
                            </w:r>
                            <w:r w:rsidR="009832FD" w:rsidRPr="004745C7">
                              <w:rPr>
                                <w:b/>
                                <w:sz w:val="18"/>
                                <w:szCs w:val="18"/>
                              </w:rPr>
                              <w:t>Slam Media</w:t>
                            </w:r>
                            <w:r w:rsidR="009638B8">
                              <w:rPr>
                                <w:sz w:val="18"/>
                                <w:szCs w:val="18"/>
                              </w:rPr>
                              <w:t>, Cardiff</w:t>
                            </w:r>
                            <w:r w:rsidRPr="00F3092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191AD6">
                              <w:rPr>
                                <w:sz w:val="18"/>
                                <w:szCs w:val="18"/>
                              </w:rPr>
                              <w:t xml:space="preserve">PSC 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>Camera operator on several projects including ITV</w:t>
                            </w:r>
                            <w:r w:rsidR="00BC2168">
                              <w:rPr>
                                <w:sz w:val="18"/>
                                <w:szCs w:val="18"/>
                              </w:rPr>
                              <w:t xml:space="preserve">'s </w:t>
                            </w:r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The Strait &amp; </w:t>
                            </w:r>
                            <w:r w:rsidR="009832F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="009638B8">
                              <w:rPr>
                                <w:i/>
                                <w:sz w:val="18"/>
                                <w:szCs w:val="18"/>
                              </w:rPr>
                              <w:t>Harbour</w:t>
                            </w:r>
                            <w:proofErr w:type="spellEnd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F1D2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2168">
                              <w:rPr>
                                <w:sz w:val="18"/>
                                <w:szCs w:val="18"/>
                              </w:rPr>
                              <w:t xml:space="preserve">ITV Wales' </w:t>
                            </w:r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Welsh Horse Power &amp; </w:t>
                            </w:r>
                            <w:r w:rsidR="008F1D21">
                              <w:rPr>
                                <w:i/>
                                <w:sz w:val="18"/>
                                <w:szCs w:val="18"/>
                              </w:rPr>
                              <w:t>The Mountain</w:t>
                            </w:r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C2168">
                              <w:rPr>
                                <w:sz w:val="18"/>
                                <w:szCs w:val="18"/>
                              </w:rPr>
                              <w:t xml:space="preserve">and S4C's </w:t>
                            </w:r>
                            <w:proofErr w:type="spellStart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>Chwys</w:t>
                            </w:r>
                            <w:proofErr w:type="spellEnd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proofErr w:type="spellStart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>Rasus</w:t>
                            </w:r>
                            <w:proofErr w:type="spellEnd"/>
                            <w:r w:rsidR="009832FD" w:rsidRPr="004745C7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9638B8">
                              <w:rPr>
                                <w:b/>
                                <w:sz w:val="18"/>
                                <w:szCs w:val="18"/>
                              </w:rPr>
                              <w:t>;</w:t>
                            </w:r>
                            <w:r w:rsidR="009832FD" w:rsidRPr="004745C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832FD" w:rsidRPr="004745C7">
                              <w:rPr>
                                <w:b/>
                                <w:sz w:val="18"/>
                                <w:szCs w:val="18"/>
                              </w:rPr>
                              <w:t>Antena</w:t>
                            </w:r>
                            <w:proofErr w:type="spellEnd"/>
                            <w:r w:rsidR="009832FD" w:rsidRPr="00F30921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9832FD" w:rsidRPr="00F30921">
                              <w:rPr>
                                <w:sz w:val="18"/>
                                <w:szCs w:val="18"/>
                              </w:rPr>
                              <w:t>Caernarfon</w:t>
                            </w:r>
                            <w:proofErr w:type="spellEnd"/>
                            <w:r w:rsidR="009832FD" w:rsidRPr="00F3092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191AD6">
                              <w:rPr>
                                <w:sz w:val="18"/>
                                <w:szCs w:val="18"/>
                              </w:rPr>
                              <w:t>PSC</w:t>
                            </w:r>
                            <w:r w:rsidR="00BC2168">
                              <w:rPr>
                                <w:sz w:val="18"/>
                                <w:szCs w:val="18"/>
                              </w:rPr>
                              <w:t xml:space="preserve"> &amp; Studio</w:t>
                            </w:r>
                            <w:r w:rsidR="00191A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Camera operator for items on </w:t>
                            </w:r>
                            <w:r w:rsidR="009832F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Y </w:t>
                            </w:r>
                            <w:proofErr w:type="spellStart"/>
                            <w:r w:rsidR="009832FD">
                              <w:rPr>
                                <w:i/>
                                <w:sz w:val="18"/>
                                <w:szCs w:val="18"/>
                              </w:rPr>
                              <w:t>Lle</w:t>
                            </w:r>
                            <w:proofErr w:type="spellEnd"/>
                            <w:r w:rsidR="009832F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and </w:t>
                            </w:r>
                            <w:proofErr w:type="spellStart"/>
                            <w:r w:rsidR="009832FD">
                              <w:rPr>
                                <w:i/>
                                <w:sz w:val="18"/>
                                <w:szCs w:val="18"/>
                              </w:rPr>
                              <w:t>Ochr</w:t>
                            </w:r>
                            <w:proofErr w:type="spellEnd"/>
                            <w:r w:rsidR="009832F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1 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>ranging from factual TV to music videos)</w:t>
                            </w:r>
                            <w:r w:rsidR="009638B8">
                              <w:rPr>
                                <w:sz w:val="18"/>
                                <w:szCs w:val="18"/>
                              </w:rPr>
                              <w:t>;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2FD" w:rsidRPr="004745C7">
                              <w:rPr>
                                <w:b/>
                                <w:sz w:val="18"/>
                                <w:szCs w:val="18"/>
                              </w:rPr>
                              <w:t>Rondo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9832FD">
                              <w:rPr>
                                <w:sz w:val="18"/>
                                <w:szCs w:val="18"/>
                              </w:rPr>
                              <w:t>Caernarfon</w:t>
                            </w:r>
                            <w:proofErr w:type="spellEnd"/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191AD6">
                              <w:rPr>
                                <w:sz w:val="18"/>
                                <w:szCs w:val="18"/>
                              </w:rPr>
                              <w:t xml:space="preserve">PSC &amp; Studio 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Camera operator on factual </w:t>
                            </w:r>
                            <w:proofErr w:type="spellStart"/>
                            <w:r w:rsidR="009832FD">
                              <w:rPr>
                                <w:sz w:val="18"/>
                                <w:szCs w:val="18"/>
                              </w:rPr>
                              <w:t>programmes</w:t>
                            </w:r>
                            <w:proofErr w:type="spellEnd"/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 including </w:t>
                            </w:r>
                            <w:proofErr w:type="spellStart"/>
                            <w:r w:rsidR="009832FD">
                              <w:rPr>
                                <w:i/>
                                <w:sz w:val="18"/>
                                <w:szCs w:val="18"/>
                              </w:rPr>
                              <w:t>Clwb</w:t>
                            </w:r>
                            <w:proofErr w:type="spellEnd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9832FD">
                              <w:rPr>
                                <w:i/>
                                <w:sz w:val="18"/>
                                <w:szCs w:val="18"/>
                              </w:rPr>
                              <w:t>Sgorio</w:t>
                            </w:r>
                            <w:proofErr w:type="spellEnd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proofErr w:type="spellStart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>Pwy</w:t>
                            </w:r>
                            <w:proofErr w:type="spellEnd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Di Bos Y </w:t>
                            </w:r>
                            <w:proofErr w:type="spellStart"/>
                            <w:r w:rsidR="00BC2168">
                              <w:rPr>
                                <w:i/>
                                <w:sz w:val="18"/>
                                <w:szCs w:val="18"/>
                              </w:rPr>
                              <w:t>Gegin</w:t>
                            </w:r>
                            <w:proofErr w:type="spellEnd"/>
                            <w:r w:rsidR="009638B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="009832F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638B8">
                              <w:rPr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9638B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Orchard, </w:t>
                            </w:r>
                            <w:r w:rsidR="009638B8">
                              <w:rPr>
                                <w:sz w:val="18"/>
                                <w:szCs w:val="18"/>
                              </w:rPr>
                              <w:t xml:space="preserve">Cardiff (Camera operator for various corporate projects and TV </w:t>
                            </w:r>
                            <w:r w:rsidR="005B5010">
                              <w:rPr>
                                <w:sz w:val="18"/>
                                <w:szCs w:val="18"/>
                              </w:rPr>
                              <w:t>docs</w:t>
                            </w:r>
                            <w:r w:rsidR="009638B8">
                              <w:rPr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2DF7255C" w14:textId="1179D4FF" w:rsidR="006D29F7" w:rsidRPr="00F30921" w:rsidRDefault="00F974BC" w:rsidP="004A1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October 2013 - </w:t>
                            </w:r>
                            <w:r w:rsidR="005B5010">
                              <w:rPr>
                                <w:sz w:val="18"/>
                                <w:szCs w:val="18"/>
                              </w:rPr>
                              <w:t>November 2015</w:t>
                            </w:r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. Zoom </w:t>
                            </w:r>
                            <w:proofErr w:type="spellStart"/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>Cymru</w:t>
                            </w:r>
                            <w:proofErr w:type="spellEnd"/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, The Factory, Jenkin St, </w:t>
                            </w:r>
                            <w:proofErr w:type="spellStart"/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>Porth</w:t>
                            </w:r>
                            <w:proofErr w:type="spellEnd"/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Filmmaking mentor</w:t>
                            </w:r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 for various community filmmaking projects with s</w:t>
                            </w:r>
                            <w:r w:rsidR="004745C7">
                              <w:rPr>
                                <w:sz w:val="18"/>
                                <w:szCs w:val="18"/>
                              </w:rPr>
                              <w:t>chool children and youth groups</w:t>
                            </w:r>
                            <w:r w:rsidR="00BC2168">
                              <w:rPr>
                                <w:sz w:val="18"/>
                                <w:szCs w:val="18"/>
                              </w:rPr>
                              <w:t xml:space="preserve"> in both north and south Wales.</w:t>
                            </w:r>
                          </w:p>
                          <w:p w14:paraId="77F7B297" w14:textId="7A9DCB05" w:rsidR="008D1759" w:rsidRDefault="006D29F7" w:rsidP="004A1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0921">
                              <w:rPr>
                                <w:sz w:val="18"/>
                                <w:szCs w:val="18"/>
                              </w:rPr>
                              <w:t xml:space="preserve">July 2012 – September 2012. Objective Productions, Westminster Bridge Rd, London. </w:t>
                            </w:r>
                            <w:r w:rsidRPr="00F974BC">
                              <w:rPr>
                                <w:b/>
                                <w:sz w:val="18"/>
                                <w:szCs w:val="18"/>
                              </w:rPr>
                              <w:t>Location assistant</w:t>
                            </w:r>
                            <w:r w:rsidRPr="00F30921">
                              <w:rPr>
                                <w:sz w:val="18"/>
                                <w:szCs w:val="18"/>
                              </w:rPr>
                              <w:t xml:space="preserve"> for E4’s </w:t>
                            </w:r>
                            <w:r w:rsidRPr="00F30921">
                              <w:rPr>
                                <w:i/>
                                <w:sz w:val="18"/>
                                <w:szCs w:val="18"/>
                              </w:rPr>
                              <w:t>Tool Academy</w:t>
                            </w:r>
                            <w:r w:rsidRPr="00F3092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A6A1D4" w14:textId="06B9F889" w:rsidR="008D1759" w:rsidRPr="00F30921" w:rsidRDefault="00AA3812" w:rsidP="004A1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January 2010 – July 2012</w:t>
                            </w:r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>Bonitaworld</w:t>
                            </w:r>
                            <w:proofErr w:type="spellEnd"/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 Media Productions, Barcelona &amp;</w:t>
                            </w:r>
                            <w:r w:rsidR="00F974BC">
                              <w:rPr>
                                <w:sz w:val="18"/>
                                <w:szCs w:val="18"/>
                              </w:rPr>
                              <w:t xml:space="preserve"> Frame Zero, Barcelona. </w:t>
                            </w:r>
                            <w:r w:rsidR="00F974BC" w:rsidRPr="00F974BC">
                              <w:rPr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="006D29F7" w:rsidRPr="00F974B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reelance </w:t>
                            </w:r>
                            <w:r w:rsidR="00F974BC" w:rsidRPr="00F974BC">
                              <w:rPr>
                                <w:b/>
                                <w:sz w:val="18"/>
                                <w:szCs w:val="18"/>
                              </w:rPr>
                              <w:t>camera assistant</w:t>
                            </w:r>
                            <w:r w:rsidR="00F974BC">
                              <w:rPr>
                                <w:sz w:val="18"/>
                                <w:szCs w:val="18"/>
                              </w:rPr>
                              <w:t xml:space="preserve"> on shoots</w:t>
                            </w:r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 ranging from corporate </w:t>
                            </w:r>
                            <w:r w:rsidR="00F974BC">
                              <w:rPr>
                                <w:sz w:val="18"/>
                                <w:szCs w:val="18"/>
                              </w:rPr>
                              <w:t>video</w:t>
                            </w:r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 to music videos and adverts. </w:t>
                            </w:r>
                          </w:p>
                          <w:p w14:paraId="6C602051" w14:textId="78BF5EC6" w:rsidR="006D29F7" w:rsidRPr="00F30921" w:rsidRDefault="006D29F7" w:rsidP="004A1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0921">
                              <w:rPr>
                                <w:sz w:val="18"/>
                                <w:szCs w:val="18"/>
                              </w:rPr>
                              <w:t xml:space="preserve">July 2008 – Dec 2009. </w:t>
                            </w:r>
                            <w:proofErr w:type="spellStart"/>
                            <w:r w:rsidRPr="00F30921">
                              <w:rPr>
                                <w:sz w:val="18"/>
                                <w:szCs w:val="18"/>
                              </w:rPr>
                              <w:t>Tinopolis</w:t>
                            </w:r>
                            <w:proofErr w:type="spellEnd"/>
                            <w:r w:rsidRPr="00F30921">
                              <w:rPr>
                                <w:sz w:val="18"/>
                                <w:szCs w:val="18"/>
                              </w:rPr>
                              <w:t xml:space="preserve">, Park St, </w:t>
                            </w:r>
                            <w:proofErr w:type="spellStart"/>
                            <w:r w:rsidRPr="00F30921">
                              <w:rPr>
                                <w:sz w:val="18"/>
                                <w:szCs w:val="18"/>
                              </w:rPr>
                              <w:t>Llanelli</w:t>
                            </w:r>
                            <w:proofErr w:type="spellEnd"/>
                            <w:r w:rsidRPr="00F3092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974B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Full time camera operator for live studio and SNG </w:t>
                            </w:r>
                            <w:r w:rsidRPr="00F30921">
                              <w:rPr>
                                <w:sz w:val="18"/>
                                <w:szCs w:val="18"/>
                              </w:rPr>
                              <w:t>broadcast television.</w:t>
                            </w:r>
                            <w:r w:rsidR="004745C7">
                              <w:rPr>
                                <w:sz w:val="18"/>
                                <w:szCs w:val="18"/>
                              </w:rPr>
                              <w:t xml:space="preserve"> I worked daily on the live broadcast of </w:t>
                            </w:r>
                            <w:proofErr w:type="spellStart"/>
                            <w:r w:rsidR="004745C7">
                              <w:rPr>
                                <w:sz w:val="18"/>
                                <w:szCs w:val="18"/>
                              </w:rPr>
                              <w:t>Wedi</w:t>
                            </w:r>
                            <w:proofErr w:type="spellEnd"/>
                            <w:r w:rsidR="004745C7">
                              <w:rPr>
                                <w:sz w:val="18"/>
                                <w:szCs w:val="18"/>
                              </w:rPr>
                              <w:t xml:space="preserve"> 3 and </w:t>
                            </w:r>
                            <w:proofErr w:type="spellStart"/>
                            <w:r w:rsidR="004745C7">
                              <w:rPr>
                                <w:sz w:val="18"/>
                                <w:szCs w:val="18"/>
                              </w:rPr>
                              <w:t>Wedi</w:t>
                            </w:r>
                            <w:proofErr w:type="spellEnd"/>
                            <w:r w:rsidR="004745C7">
                              <w:rPr>
                                <w:sz w:val="18"/>
                                <w:szCs w:val="18"/>
                              </w:rPr>
                              <w:t xml:space="preserve"> 7. </w:t>
                            </w:r>
                          </w:p>
                          <w:p w14:paraId="3EC4ADE6" w14:textId="3BF3DBEE" w:rsidR="006D29F7" w:rsidRPr="00F30921" w:rsidRDefault="006D29F7" w:rsidP="004A1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0921">
                              <w:rPr>
                                <w:sz w:val="18"/>
                                <w:szCs w:val="18"/>
                              </w:rPr>
                              <w:t xml:space="preserve">September – December 2007 &amp; 2008. Boomerang, 218 </w:t>
                            </w:r>
                            <w:proofErr w:type="spellStart"/>
                            <w:r w:rsidRPr="00F30921">
                              <w:rPr>
                                <w:sz w:val="18"/>
                                <w:szCs w:val="18"/>
                              </w:rPr>
                              <w:t>Penarth</w:t>
                            </w:r>
                            <w:proofErr w:type="spellEnd"/>
                            <w:r w:rsidRPr="00F30921">
                              <w:rPr>
                                <w:sz w:val="18"/>
                                <w:szCs w:val="18"/>
                              </w:rPr>
                              <w:t xml:space="preserve"> Road, Cardiff.</w:t>
                            </w:r>
                            <w:r w:rsidRPr="00F974B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Camera assistant</w:t>
                            </w:r>
                            <w:r w:rsidR="00FC29E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3092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F30921">
                              <w:rPr>
                                <w:i/>
                                <w:sz w:val="18"/>
                                <w:szCs w:val="18"/>
                              </w:rPr>
                              <w:t>Dy</w:t>
                            </w:r>
                            <w:proofErr w:type="spellEnd"/>
                            <w:r w:rsidRPr="00F3092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a Ni</w:t>
                            </w:r>
                            <w:r w:rsidRPr="00F3092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A502EBE" w14:textId="759940FD" w:rsidR="006D29F7" w:rsidRPr="00FC29E5" w:rsidRDefault="002A10BC" w:rsidP="004A1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0921">
                              <w:rPr>
                                <w:sz w:val="18"/>
                                <w:szCs w:val="18"/>
                              </w:rPr>
                              <w:t>Dec</w:t>
                            </w:r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F30921"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ber 2007 – January 2008. Subotica Entertainment, Dublin. </w:t>
                            </w:r>
                            <w:r w:rsidR="006D29F7" w:rsidRPr="00F974BC">
                              <w:rPr>
                                <w:b/>
                                <w:sz w:val="18"/>
                                <w:szCs w:val="18"/>
                              </w:rPr>
                              <w:t>Camera trainee</w:t>
                            </w:r>
                            <w:r w:rsidR="006D29F7" w:rsidRPr="00F3092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29E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C29E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The Daisy Chain, </w:t>
                            </w:r>
                            <w:r w:rsidR="00FC29E5">
                              <w:rPr>
                                <w:sz w:val="18"/>
                                <w:szCs w:val="18"/>
                              </w:rPr>
                              <w:t>Super 16mm</w:t>
                            </w:r>
                          </w:p>
                          <w:p w14:paraId="111DEEDE" w14:textId="77777777" w:rsidR="006D29F7" w:rsidRPr="009368B8" w:rsidRDefault="006D29F7" w:rsidP="004A1B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4601C" id="Text Box 6" o:spid="_x0000_s1042" type="#_x0000_t202" style="position:absolute;margin-left:187pt;margin-top:418pt;width:180pt;height:275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" filled="f" stroked="f">
                <v:textbox style="mso-next-textbox:#Text Box 7" inset="0,0,0,0">
                  <w:txbxContent>
                    <w:p w14:paraId="203119E9" w14:textId="4B84DF08" w:rsidR="00FC29E5" w:rsidRPr="00FC29E5" w:rsidRDefault="00FC29E5" w:rsidP="009832F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October 2018 – present,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Freelance Drone Pilot</w:t>
                      </w:r>
                      <w:r>
                        <w:rPr>
                          <w:sz w:val="18"/>
                          <w:szCs w:val="18"/>
                        </w:rPr>
                        <w:t xml:space="preserve"> for television series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incuding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Gwesty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Aduniad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Hen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Blant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Bach </w:t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Darlun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/ S4C)</w:t>
                      </w:r>
                      <w:r>
                        <w:rPr>
                          <w:sz w:val="18"/>
                          <w:szCs w:val="18"/>
                        </w:rPr>
                        <w:t xml:space="preserve"> ,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The Village </w:t>
                      </w:r>
                      <w:r>
                        <w:rPr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Return to the Mountain</w:t>
                      </w:r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Slam / ITV) </w:t>
                      </w:r>
                    </w:p>
                    <w:p w14:paraId="04EC6D54" w14:textId="16BBCAF3" w:rsidR="009832FD" w:rsidRPr="009638B8" w:rsidRDefault="006D29F7" w:rsidP="009832FD">
                      <w:pPr>
                        <w:rPr>
                          <w:sz w:val="18"/>
                          <w:szCs w:val="18"/>
                        </w:rPr>
                      </w:pPr>
                      <w:r w:rsidRPr="00F30921">
                        <w:rPr>
                          <w:sz w:val="18"/>
                          <w:szCs w:val="18"/>
                        </w:rPr>
                        <w:t>March 2014 – present</w:t>
                      </w:r>
                      <w:r w:rsidR="009832FD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9832FD" w:rsidRPr="00F974BC">
                        <w:rPr>
                          <w:b/>
                          <w:sz w:val="18"/>
                          <w:szCs w:val="18"/>
                        </w:rPr>
                        <w:t>Freelance</w:t>
                      </w:r>
                      <w:r w:rsidR="004745C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32FD" w:rsidRPr="00F974BC">
                        <w:rPr>
                          <w:b/>
                          <w:sz w:val="18"/>
                          <w:szCs w:val="18"/>
                        </w:rPr>
                        <w:t>Camera Operator</w:t>
                      </w:r>
                      <w:r w:rsidR="00BC2168">
                        <w:rPr>
                          <w:b/>
                          <w:sz w:val="18"/>
                          <w:szCs w:val="18"/>
                        </w:rPr>
                        <w:t xml:space="preserve"> / PSC</w:t>
                      </w:r>
                      <w:r w:rsidR="008F1D2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32FD">
                        <w:rPr>
                          <w:sz w:val="18"/>
                          <w:szCs w:val="18"/>
                        </w:rPr>
                        <w:t xml:space="preserve">for Companies including </w:t>
                      </w:r>
                      <w:r w:rsidR="009832FD" w:rsidRPr="004745C7">
                        <w:rPr>
                          <w:b/>
                          <w:sz w:val="18"/>
                          <w:szCs w:val="18"/>
                        </w:rPr>
                        <w:t>Slam Media</w:t>
                      </w:r>
                      <w:r w:rsidR="009638B8">
                        <w:rPr>
                          <w:sz w:val="18"/>
                          <w:szCs w:val="18"/>
                        </w:rPr>
                        <w:t>, Cardiff</w:t>
                      </w:r>
                      <w:r w:rsidRPr="00F3092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832FD">
                        <w:rPr>
                          <w:sz w:val="18"/>
                          <w:szCs w:val="18"/>
                        </w:rPr>
                        <w:t>(</w:t>
                      </w:r>
                      <w:r w:rsidR="00191AD6">
                        <w:rPr>
                          <w:sz w:val="18"/>
                          <w:szCs w:val="18"/>
                        </w:rPr>
                        <w:t xml:space="preserve">PSC </w:t>
                      </w:r>
                      <w:r w:rsidR="009832FD">
                        <w:rPr>
                          <w:sz w:val="18"/>
                          <w:szCs w:val="18"/>
                        </w:rPr>
                        <w:t>Camera operator on several projects including ITV</w:t>
                      </w:r>
                      <w:r w:rsidR="00BC2168">
                        <w:rPr>
                          <w:sz w:val="18"/>
                          <w:szCs w:val="18"/>
                        </w:rPr>
                        <w:t xml:space="preserve">'s </w:t>
                      </w:r>
                      <w:r w:rsidR="00BC2168">
                        <w:rPr>
                          <w:i/>
                          <w:sz w:val="18"/>
                          <w:szCs w:val="18"/>
                        </w:rPr>
                        <w:t xml:space="preserve">The Strait &amp; </w:t>
                      </w:r>
                      <w:r w:rsidR="009832FD">
                        <w:rPr>
                          <w:i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="009638B8">
                        <w:rPr>
                          <w:i/>
                          <w:sz w:val="18"/>
                          <w:szCs w:val="18"/>
                        </w:rPr>
                        <w:t>Harbour</w:t>
                      </w:r>
                      <w:proofErr w:type="spellEnd"/>
                      <w:r w:rsidR="00BC2168">
                        <w:rPr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="008F1D2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C2168">
                        <w:rPr>
                          <w:sz w:val="18"/>
                          <w:szCs w:val="18"/>
                        </w:rPr>
                        <w:t xml:space="preserve">ITV Wales' </w:t>
                      </w:r>
                      <w:r w:rsidR="00BC2168">
                        <w:rPr>
                          <w:i/>
                          <w:sz w:val="18"/>
                          <w:szCs w:val="18"/>
                        </w:rPr>
                        <w:t xml:space="preserve">Welsh Horse Power &amp; </w:t>
                      </w:r>
                      <w:r w:rsidR="008F1D21">
                        <w:rPr>
                          <w:i/>
                          <w:sz w:val="18"/>
                          <w:szCs w:val="18"/>
                        </w:rPr>
                        <w:t>The Mountain</w:t>
                      </w:r>
                      <w:r w:rsidR="00BC2168">
                        <w:rPr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="00BC2168">
                        <w:rPr>
                          <w:sz w:val="18"/>
                          <w:szCs w:val="18"/>
                        </w:rPr>
                        <w:t xml:space="preserve">and S4C's </w:t>
                      </w:r>
                      <w:proofErr w:type="spellStart"/>
                      <w:r w:rsidR="00BC2168">
                        <w:rPr>
                          <w:i/>
                          <w:sz w:val="18"/>
                          <w:szCs w:val="18"/>
                        </w:rPr>
                        <w:t>Chwys</w:t>
                      </w:r>
                      <w:proofErr w:type="spellEnd"/>
                      <w:r w:rsidR="00BC2168">
                        <w:rPr>
                          <w:i/>
                          <w:sz w:val="18"/>
                          <w:szCs w:val="18"/>
                        </w:rPr>
                        <w:t xml:space="preserve"> &amp; </w:t>
                      </w:r>
                      <w:proofErr w:type="spellStart"/>
                      <w:r w:rsidR="00BC2168">
                        <w:rPr>
                          <w:i/>
                          <w:sz w:val="18"/>
                          <w:szCs w:val="18"/>
                        </w:rPr>
                        <w:t>Rasus</w:t>
                      </w:r>
                      <w:proofErr w:type="spellEnd"/>
                      <w:r w:rsidR="009832FD" w:rsidRPr="004745C7">
                        <w:rPr>
                          <w:b/>
                          <w:sz w:val="18"/>
                          <w:szCs w:val="18"/>
                        </w:rPr>
                        <w:t>)</w:t>
                      </w:r>
                      <w:r w:rsidR="009638B8">
                        <w:rPr>
                          <w:b/>
                          <w:sz w:val="18"/>
                          <w:szCs w:val="18"/>
                        </w:rPr>
                        <w:t>;</w:t>
                      </w:r>
                      <w:r w:rsidR="009832FD" w:rsidRPr="004745C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832FD" w:rsidRPr="004745C7">
                        <w:rPr>
                          <w:b/>
                          <w:sz w:val="18"/>
                          <w:szCs w:val="18"/>
                        </w:rPr>
                        <w:t>Antena</w:t>
                      </w:r>
                      <w:proofErr w:type="spellEnd"/>
                      <w:r w:rsidR="009832FD" w:rsidRPr="00F30921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9832FD" w:rsidRPr="00F30921">
                        <w:rPr>
                          <w:sz w:val="18"/>
                          <w:szCs w:val="18"/>
                        </w:rPr>
                        <w:t>Caernarfon</w:t>
                      </w:r>
                      <w:proofErr w:type="spellEnd"/>
                      <w:r w:rsidR="009832FD" w:rsidRPr="00F30921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9832FD">
                        <w:rPr>
                          <w:sz w:val="18"/>
                          <w:szCs w:val="18"/>
                        </w:rPr>
                        <w:t>(</w:t>
                      </w:r>
                      <w:r w:rsidR="00191AD6">
                        <w:rPr>
                          <w:sz w:val="18"/>
                          <w:szCs w:val="18"/>
                        </w:rPr>
                        <w:t>PSC</w:t>
                      </w:r>
                      <w:r w:rsidR="00BC2168">
                        <w:rPr>
                          <w:sz w:val="18"/>
                          <w:szCs w:val="18"/>
                        </w:rPr>
                        <w:t xml:space="preserve"> &amp; Studio</w:t>
                      </w:r>
                      <w:r w:rsidR="00191AD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832FD">
                        <w:rPr>
                          <w:sz w:val="18"/>
                          <w:szCs w:val="18"/>
                        </w:rPr>
                        <w:t xml:space="preserve">Camera operator for items on </w:t>
                      </w:r>
                      <w:r w:rsidR="009832FD">
                        <w:rPr>
                          <w:i/>
                          <w:sz w:val="18"/>
                          <w:szCs w:val="18"/>
                        </w:rPr>
                        <w:t xml:space="preserve">Y </w:t>
                      </w:r>
                      <w:proofErr w:type="spellStart"/>
                      <w:r w:rsidR="009832FD">
                        <w:rPr>
                          <w:i/>
                          <w:sz w:val="18"/>
                          <w:szCs w:val="18"/>
                        </w:rPr>
                        <w:t>Lle</w:t>
                      </w:r>
                      <w:proofErr w:type="spellEnd"/>
                      <w:r w:rsidR="009832FD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9832FD">
                        <w:rPr>
                          <w:sz w:val="18"/>
                          <w:szCs w:val="18"/>
                        </w:rPr>
                        <w:t xml:space="preserve">and </w:t>
                      </w:r>
                      <w:proofErr w:type="spellStart"/>
                      <w:r w:rsidR="009832FD">
                        <w:rPr>
                          <w:i/>
                          <w:sz w:val="18"/>
                          <w:szCs w:val="18"/>
                        </w:rPr>
                        <w:t>Ochr</w:t>
                      </w:r>
                      <w:proofErr w:type="spellEnd"/>
                      <w:r w:rsidR="009832FD">
                        <w:rPr>
                          <w:i/>
                          <w:sz w:val="18"/>
                          <w:szCs w:val="18"/>
                        </w:rPr>
                        <w:t xml:space="preserve"> 1 </w:t>
                      </w:r>
                      <w:r w:rsidR="009832FD">
                        <w:rPr>
                          <w:sz w:val="18"/>
                          <w:szCs w:val="18"/>
                        </w:rPr>
                        <w:t>ranging from factual TV to music videos)</w:t>
                      </w:r>
                      <w:r w:rsidR="009638B8">
                        <w:rPr>
                          <w:sz w:val="18"/>
                          <w:szCs w:val="18"/>
                        </w:rPr>
                        <w:t>;</w:t>
                      </w:r>
                      <w:r w:rsidR="009832F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832FD" w:rsidRPr="004745C7">
                        <w:rPr>
                          <w:b/>
                          <w:sz w:val="18"/>
                          <w:szCs w:val="18"/>
                        </w:rPr>
                        <w:t>Rondo</w:t>
                      </w:r>
                      <w:r w:rsidR="009832F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9832FD">
                        <w:rPr>
                          <w:sz w:val="18"/>
                          <w:szCs w:val="18"/>
                        </w:rPr>
                        <w:t>Caernarfon</w:t>
                      </w:r>
                      <w:proofErr w:type="spellEnd"/>
                      <w:r w:rsidR="009832FD">
                        <w:rPr>
                          <w:sz w:val="18"/>
                          <w:szCs w:val="18"/>
                        </w:rPr>
                        <w:t xml:space="preserve"> (</w:t>
                      </w:r>
                      <w:r w:rsidR="00191AD6">
                        <w:rPr>
                          <w:sz w:val="18"/>
                          <w:szCs w:val="18"/>
                        </w:rPr>
                        <w:t xml:space="preserve">PSC &amp; Studio </w:t>
                      </w:r>
                      <w:r w:rsidR="009832FD">
                        <w:rPr>
                          <w:sz w:val="18"/>
                          <w:szCs w:val="18"/>
                        </w:rPr>
                        <w:t xml:space="preserve">Camera operator on factual </w:t>
                      </w:r>
                      <w:proofErr w:type="spellStart"/>
                      <w:r w:rsidR="009832FD">
                        <w:rPr>
                          <w:sz w:val="18"/>
                          <w:szCs w:val="18"/>
                        </w:rPr>
                        <w:t>programmes</w:t>
                      </w:r>
                      <w:proofErr w:type="spellEnd"/>
                      <w:r w:rsidR="009832FD">
                        <w:rPr>
                          <w:sz w:val="18"/>
                          <w:szCs w:val="18"/>
                        </w:rPr>
                        <w:t xml:space="preserve"> including </w:t>
                      </w:r>
                      <w:proofErr w:type="spellStart"/>
                      <w:r w:rsidR="009832FD">
                        <w:rPr>
                          <w:i/>
                          <w:sz w:val="18"/>
                          <w:szCs w:val="18"/>
                        </w:rPr>
                        <w:t>Clwb</w:t>
                      </w:r>
                      <w:proofErr w:type="spellEnd"/>
                      <w:r w:rsidR="00BC2168">
                        <w:rPr>
                          <w:i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9832FD">
                        <w:rPr>
                          <w:i/>
                          <w:sz w:val="18"/>
                          <w:szCs w:val="18"/>
                        </w:rPr>
                        <w:t>Sgorio</w:t>
                      </w:r>
                      <w:proofErr w:type="spellEnd"/>
                      <w:r w:rsidR="00BC2168">
                        <w:rPr>
                          <w:i/>
                          <w:sz w:val="18"/>
                          <w:szCs w:val="18"/>
                        </w:rPr>
                        <w:t xml:space="preserve"> &amp; </w:t>
                      </w:r>
                      <w:proofErr w:type="spellStart"/>
                      <w:r w:rsidR="00BC2168">
                        <w:rPr>
                          <w:i/>
                          <w:sz w:val="18"/>
                          <w:szCs w:val="18"/>
                        </w:rPr>
                        <w:t>Pwy</w:t>
                      </w:r>
                      <w:proofErr w:type="spellEnd"/>
                      <w:r w:rsidR="00BC2168">
                        <w:rPr>
                          <w:i/>
                          <w:sz w:val="18"/>
                          <w:szCs w:val="18"/>
                        </w:rPr>
                        <w:t xml:space="preserve"> Di Bos Y </w:t>
                      </w:r>
                      <w:proofErr w:type="spellStart"/>
                      <w:r w:rsidR="00BC2168">
                        <w:rPr>
                          <w:i/>
                          <w:sz w:val="18"/>
                          <w:szCs w:val="18"/>
                        </w:rPr>
                        <w:t>Gegin</w:t>
                      </w:r>
                      <w:proofErr w:type="spellEnd"/>
                      <w:r w:rsidR="009638B8">
                        <w:rPr>
                          <w:sz w:val="18"/>
                          <w:szCs w:val="18"/>
                        </w:rPr>
                        <w:t>)</w:t>
                      </w:r>
                      <w:r w:rsidR="009832F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638B8">
                        <w:rPr>
                          <w:sz w:val="18"/>
                          <w:szCs w:val="18"/>
                        </w:rPr>
                        <w:t xml:space="preserve">and </w:t>
                      </w:r>
                      <w:r w:rsidR="009638B8">
                        <w:rPr>
                          <w:b/>
                          <w:sz w:val="18"/>
                          <w:szCs w:val="18"/>
                        </w:rPr>
                        <w:t xml:space="preserve">Orchard, </w:t>
                      </w:r>
                      <w:r w:rsidR="009638B8">
                        <w:rPr>
                          <w:sz w:val="18"/>
                          <w:szCs w:val="18"/>
                        </w:rPr>
                        <w:t xml:space="preserve">Cardiff (Camera operator for various corporate projects and TV </w:t>
                      </w:r>
                      <w:r w:rsidR="005B5010">
                        <w:rPr>
                          <w:sz w:val="18"/>
                          <w:szCs w:val="18"/>
                        </w:rPr>
                        <w:t>docs</w:t>
                      </w:r>
                      <w:r w:rsidR="009638B8">
                        <w:rPr>
                          <w:sz w:val="18"/>
                          <w:szCs w:val="18"/>
                        </w:rPr>
                        <w:t>).</w:t>
                      </w:r>
                    </w:p>
                    <w:p w14:paraId="2DF7255C" w14:textId="1179D4FF" w:rsidR="006D29F7" w:rsidRPr="00F30921" w:rsidRDefault="00F974BC" w:rsidP="004A1B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October 2013 - </w:t>
                      </w:r>
                      <w:r w:rsidR="005B5010">
                        <w:rPr>
                          <w:sz w:val="18"/>
                          <w:szCs w:val="18"/>
                        </w:rPr>
                        <w:t>November 2015</w:t>
                      </w:r>
                      <w:r w:rsidR="006D29F7" w:rsidRPr="00F30921">
                        <w:rPr>
                          <w:sz w:val="18"/>
                          <w:szCs w:val="18"/>
                        </w:rPr>
                        <w:t xml:space="preserve">. Zoom </w:t>
                      </w:r>
                      <w:proofErr w:type="spellStart"/>
                      <w:r w:rsidR="006D29F7" w:rsidRPr="00F30921">
                        <w:rPr>
                          <w:sz w:val="18"/>
                          <w:szCs w:val="18"/>
                        </w:rPr>
                        <w:t>Cymru</w:t>
                      </w:r>
                      <w:proofErr w:type="spellEnd"/>
                      <w:r w:rsidR="006D29F7" w:rsidRPr="00F30921">
                        <w:rPr>
                          <w:sz w:val="18"/>
                          <w:szCs w:val="18"/>
                        </w:rPr>
                        <w:t xml:space="preserve">, The Factory, Jenkin St, </w:t>
                      </w:r>
                      <w:proofErr w:type="spellStart"/>
                      <w:r w:rsidR="006D29F7" w:rsidRPr="00F30921">
                        <w:rPr>
                          <w:sz w:val="18"/>
                          <w:szCs w:val="18"/>
                        </w:rPr>
                        <w:t>Porth</w:t>
                      </w:r>
                      <w:proofErr w:type="spellEnd"/>
                      <w:r w:rsidR="006D29F7" w:rsidRPr="00F30921">
                        <w:rPr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Filmmaking mentor</w:t>
                      </w:r>
                      <w:r w:rsidR="006D29F7" w:rsidRPr="00F30921">
                        <w:rPr>
                          <w:sz w:val="18"/>
                          <w:szCs w:val="18"/>
                        </w:rPr>
                        <w:t xml:space="preserve"> for various community filmmaking projects with s</w:t>
                      </w:r>
                      <w:r w:rsidR="004745C7">
                        <w:rPr>
                          <w:sz w:val="18"/>
                          <w:szCs w:val="18"/>
                        </w:rPr>
                        <w:t>chool children and youth groups</w:t>
                      </w:r>
                      <w:r w:rsidR="00BC2168">
                        <w:rPr>
                          <w:sz w:val="18"/>
                          <w:szCs w:val="18"/>
                        </w:rPr>
                        <w:t xml:space="preserve"> in both north and south Wales.</w:t>
                      </w:r>
                    </w:p>
                    <w:p w14:paraId="77F7B297" w14:textId="7A9DCB05" w:rsidR="008D1759" w:rsidRDefault="006D29F7" w:rsidP="004A1B78">
                      <w:pPr>
                        <w:rPr>
                          <w:sz w:val="18"/>
                          <w:szCs w:val="18"/>
                        </w:rPr>
                      </w:pPr>
                      <w:r w:rsidRPr="00F30921">
                        <w:rPr>
                          <w:sz w:val="18"/>
                          <w:szCs w:val="18"/>
                        </w:rPr>
                        <w:t xml:space="preserve">July 2012 – September 2012. Objective Productions, Westminster Bridge Rd, London. </w:t>
                      </w:r>
                      <w:r w:rsidRPr="00F974BC">
                        <w:rPr>
                          <w:b/>
                          <w:sz w:val="18"/>
                          <w:szCs w:val="18"/>
                        </w:rPr>
                        <w:t>Location assistant</w:t>
                      </w:r>
                      <w:r w:rsidRPr="00F30921">
                        <w:rPr>
                          <w:sz w:val="18"/>
                          <w:szCs w:val="18"/>
                        </w:rPr>
                        <w:t xml:space="preserve"> for E4’s </w:t>
                      </w:r>
                      <w:r w:rsidRPr="00F30921">
                        <w:rPr>
                          <w:i/>
                          <w:sz w:val="18"/>
                          <w:szCs w:val="18"/>
                        </w:rPr>
                        <w:t>Tool Academy</w:t>
                      </w:r>
                      <w:r w:rsidRPr="00F3092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FA6A1D4" w14:textId="06B9F889" w:rsidR="008D1759" w:rsidRPr="00F30921" w:rsidRDefault="00AA3812" w:rsidP="004A1B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January 2010 – July 2012</w:t>
                      </w:r>
                      <w:r w:rsidR="006D29F7" w:rsidRPr="00F30921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6D29F7" w:rsidRPr="00F30921">
                        <w:rPr>
                          <w:sz w:val="18"/>
                          <w:szCs w:val="18"/>
                        </w:rPr>
                        <w:t>Bonitaworld</w:t>
                      </w:r>
                      <w:proofErr w:type="spellEnd"/>
                      <w:r w:rsidR="006D29F7" w:rsidRPr="00F30921">
                        <w:rPr>
                          <w:sz w:val="18"/>
                          <w:szCs w:val="18"/>
                        </w:rPr>
                        <w:t xml:space="preserve"> Media Productions, Barcelona &amp;</w:t>
                      </w:r>
                      <w:r w:rsidR="00F974BC">
                        <w:rPr>
                          <w:sz w:val="18"/>
                          <w:szCs w:val="18"/>
                        </w:rPr>
                        <w:t xml:space="preserve"> Frame Zero, Barcelona. </w:t>
                      </w:r>
                      <w:r w:rsidR="00F974BC" w:rsidRPr="00F974BC">
                        <w:rPr>
                          <w:b/>
                          <w:sz w:val="18"/>
                          <w:szCs w:val="18"/>
                        </w:rPr>
                        <w:t>F</w:t>
                      </w:r>
                      <w:r w:rsidR="006D29F7" w:rsidRPr="00F974BC">
                        <w:rPr>
                          <w:b/>
                          <w:sz w:val="18"/>
                          <w:szCs w:val="18"/>
                        </w:rPr>
                        <w:t xml:space="preserve">reelance </w:t>
                      </w:r>
                      <w:r w:rsidR="00F974BC" w:rsidRPr="00F974BC">
                        <w:rPr>
                          <w:b/>
                          <w:sz w:val="18"/>
                          <w:szCs w:val="18"/>
                        </w:rPr>
                        <w:t>camera assistant</w:t>
                      </w:r>
                      <w:r w:rsidR="00F974BC">
                        <w:rPr>
                          <w:sz w:val="18"/>
                          <w:szCs w:val="18"/>
                        </w:rPr>
                        <w:t xml:space="preserve"> on shoots</w:t>
                      </w:r>
                      <w:r w:rsidR="006D29F7" w:rsidRPr="00F30921">
                        <w:rPr>
                          <w:sz w:val="18"/>
                          <w:szCs w:val="18"/>
                        </w:rPr>
                        <w:t xml:space="preserve"> ranging from corporate </w:t>
                      </w:r>
                      <w:r w:rsidR="00F974BC">
                        <w:rPr>
                          <w:sz w:val="18"/>
                          <w:szCs w:val="18"/>
                        </w:rPr>
                        <w:t>video</w:t>
                      </w:r>
                      <w:r w:rsidR="006D29F7" w:rsidRPr="00F30921">
                        <w:rPr>
                          <w:sz w:val="18"/>
                          <w:szCs w:val="18"/>
                        </w:rPr>
                        <w:t xml:space="preserve"> to music videos and adverts. </w:t>
                      </w:r>
                    </w:p>
                    <w:p w14:paraId="6C602051" w14:textId="78BF5EC6" w:rsidR="006D29F7" w:rsidRPr="00F30921" w:rsidRDefault="006D29F7" w:rsidP="004A1B78">
                      <w:pPr>
                        <w:rPr>
                          <w:sz w:val="18"/>
                          <w:szCs w:val="18"/>
                        </w:rPr>
                      </w:pPr>
                      <w:r w:rsidRPr="00F30921">
                        <w:rPr>
                          <w:sz w:val="18"/>
                          <w:szCs w:val="18"/>
                        </w:rPr>
                        <w:t xml:space="preserve">July 2008 – Dec 2009. </w:t>
                      </w:r>
                      <w:proofErr w:type="spellStart"/>
                      <w:r w:rsidRPr="00F30921">
                        <w:rPr>
                          <w:sz w:val="18"/>
                          <w:szCs w:val="18"/>
                        </w:rPr>
                        <w:t>Tinopolis</w:t>
                      </w:r>
                      <w:proofErr w:type="spellEnd"/>
                      <w:r w:rsidRPr="00F30921">
                        <w:rPr>
                          <w:sz w:val="18"/>
                          <w:szCs w:val="18"/>
                        </w:rPr>
                        <w:t xml:space="preserve">, Park St, </w:t>
                      </w:r>
                      <w:proofErr w:type="spellStart"/>
                      <w:r w:rsidRPr="00F30921">
                        <w:rPr>
                          <w:sz w:val="18"/>
                          <w:szCs w:val="18"/>
                        </w:rPr>
                        <w:t>Llanelli</w:t>
                      </w:r>
                      <w:proofErr w:type="spellEnd"/>
                      <w:r w:rsidRPr="00F30921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F974BC">
                        <w:rPr>
                          <w:b/>
                          <w:sz w:val="18"/>
                          <w:szCs w:val="18"/>
                        </w:rPr>
                        <w:t xml:space="preserve">Full time camera operator for live studio and SNG </w:t>
                      </w:r>
                      <w:r w:rsidRPr="00F30921">
                        <w:rPr>
                          <w:sz w:val="18"/>
                          <w:szCs w:val="18"/>
                        </w:rPr>
                        <w:t>broadcast television.</w:t>
                      </w:r>
                      <w:r w:rsidR="004745C7">
                        <w:rPr>
                          <w:sz w:val="18"/>
                          <w:szCs w:val="18"/>
                        </w:rPr>
                        <w:t xml:space="preserve"> I worked daily on the live broadcast of </w:t>
                      </w:r>
                      <w:proofErr w:type="spellStart"/>
                      <w:r w:rsidR="004745C7">
                        <w:rPr>
                          <w:sz w:val="18"/>
                          <w:szCs w:val="18"/>
                        </w:rPr>
                        <w:t>Wedi</w:t>
                      </w:r>
                      <w:proofErr w:type="spellEnd"/>
                      <w:r w:rsidR="004745C7">
                        <w:rPr>
                          <w:sz w:val="18"/>
                          <w:szCs w:val="18"/>
                        </w:rPr>
                        <w:t xml:space="preserve"> 3 and </w:t>
                      </w:r>
                      <w:proofErr w:type="spellStart"/>
                      <w:r w:rsidR="004745C7">
                        <w:rPr>
                          <w:sz w:val="18"/>
                          <w:szCs w:val="18"/>
                        </w:rPr>
                        <w:t>Wedi</w:t>
                      </w:r>
                      <w:proofErr w:type="spellEnd"/>
                      <w:r w:rsidR="004745C7">
                        <w:rPr>
                          <w:sz w:val="18"/>
                          <w:szCs w:val="18"/>
                        </w:rPr>
                        <w:t xml:space="preserve"> 7. </w:t>
                      </w:r>
                    </w:p>
                    <w:p w14:paraId="3EC4ADE6" w14:textId="3BF3DBEE" w:rsidR="006D29F7" w:rsidRPr="00F30921" w:rsidRDefault="006D29F7" w:rsidP="004A1B78">
                      <w:pPr>
                        <w:rPr>
                          <w:sz w:val="18"/>
                          <w:szCs w:val="18"/>
                        </w:rPr>
                      </w:pPr>
                      <w:r w:rsidRPr="00F30921">
                        <w:rPr>
                          <w:sz w:val="18"/>
                          <w:szCs w:val="18"/>
                        </w:rPr>
                        <w:t xml:space="preserve">September – December 2007 &amp; 2008. Boomerang, 218 </w:t>
                      </w:r>
                      <w:proofErr w:type="spellStart"/>
                      <w:r w:rsidRPr="00F30921">
                        <w:rPr>
                          <w:sz w:val="18"/>
                          <w:szCs w:val="18"/>
                        </w:rPr>
                        <w:t>Penarth</w:t>
                      </w:r>
                      <w:proofErr w:type="spellEnd"/>
                      <w:r w:rsidRPr="00F30921">
                        <w:rPr>
                          <w:sz w:val="18"/>
                          <w:szCs w:val="18"/>
                        </w:rPr>
                        <w:t xml:space="preserve"> Road, Cardiff.</w:t>
                      </w:r>
                      <w:r w:rsidRPr="00F974BC">
                        <w:rPr>
                          <w:b/>
                          <w:sz w:val="18"/>
                          <w:szCs w:val="18"/>
                        </w:rPr>
                        <w:t xml:space="preserve"> Camera assistant</w:t>
                      </w:r>
                      <w:r w:rsidR="00FC29E5">
                        <w:rPr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F30921">
                        <w:rPr>
                          <w:i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F30921">
                        <w:rPr>
                          <w:i/>
                          <w:sz w:val="18"/>
                          <w:szCs w:val="18"/>
                        </w:rPr>
                        <w:t>Dy</w:t>
                      </w:r>
                      <w:proofErr w:type="spellEnd"/>
                      <w:r w:rsidRPr="00F30921">
                        <w:rPr>
                          <w:i/>
                          <w:sz w:val="18"/>
                          <w:szCs w:val="18"/>
                        </w:rPr>
                        <w:t xml:space="preserve"> a Ni</w:t>
                      </w:r>
                      <w:r w:rsidRPr="00F3092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A502EBE" w14:textId="759940FD" w:rsidR="006D29F7" w:rsidRPr="00FC29E5" w:rsidRDefault="002A10BC" w:rsidP="004A1B78">
                      <w:pPr>
                        <w:rPr>
                          <w:sz w:val="18"/>
                          <w:szCs w:val="18"/>
                        </w:rPr>
                      </w:pPr>
                      <w:r w:rsidRPr="00F30921">
                        <w:rPr>
                          <w:sz w:val="18"/>
                          <w:szCs w:val="18"/>
                        </w:rPr>
                        <w:t>Dec</w:t>
                      </w:r>
                      <w:r w:rsidR="006D29F7" w:rsidRPr="00F30921">
                        <w:rPr>
                          <w:sz w:val="18"/>
                          <w:szCs w:val="18"/>
                        </w:rPr>
                        <w:t>e</w:t>
                      </w:r>
                      <w:r w:rsidRPr="00F30921">
                        <w:rPr>
                          <w:sz w:val="18"/>
                          <w:szCs w:val="18"/>
                        </w:rPr>
                        <w:t>m</w:t>
                      </w:r>
                      <w:r w:rsidR="006D29F7" w:rsidRPr="00F30921">
                        <w:rPr>
                          <w:sz w:val="18"/>
                          <w:szCs w:val="18"/>
                        </w:rPr>
                        <w:t xml:space="preserve">ber 2007 – January 2008. Subotica Entertainment, Dublin. </w:t>
                      </w:r>
                      <w:r w:rsidR="006D29F7" w:rsidRPr="00F974BC">
                        <w:rPr>
                          <w:b/>
                          <w:sz w:val="18"/>
                          <w:szCs w:val="18"/>
                        </w:rPr>
                        <w:t>Camera trainee</w:t>
                      </w:r>
                      <w:r w:rsidR="006D29F7" w:rsidRPr="00F3092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C29E5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FC29E5">
                        <w:rPr>
                          <w:i/>
                          <w:sz w:val="18"/>
                          <w:szCs w:val="18"/>
                        </w:rPr>
                        <w:t xml:space="preserve">The Daisy Chain, </w:t>
                      </w:r>
                      <w:r w:rsidR="00FC29E5">
                        <w:rPr>
                          <w:sz w:val="18"/>
                          <w:szCs w:val="18"/>
                        </w:rPr>
                        <w:t>Super 16mm</w:t>
                      </w:r>
                    </w:p>
                    <w:p w14:paraId="111DEEDE" w14:textId="77777777" w:rsidR="006D29F7" w:rsidRPr="009368B8" w:rsidRDefault="006D29F7" w:rsidP="004A1B78"/>
                  </w:txbxContent>
                </v:textbox>
                <w10:wrap type="tight" anchorx="page" anchory="page"/>
              </v:shape>
            </w:pict>
          </mc:Fallback>
        </mc:AlternateContent>
      </w:r>
      <w:r w:rsidR="00C7329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90A3D" wp14:editId="6AAEF67F">
                <wp:simplePos x="0" y="0"/>
                <wp:positionH relativeFrom="page">
                  <wp:posOffset>4889500</wp:posOffset>
                </wp:positionH>
                <wp:positionV relativeFrom="page">
                  <wp:posOffset>5308600</wp:posOffset>
                </wp:positionV>
                <wp:extent cx="2286000" cy="3493135"/>
                <wp:effectExtent l="0" t="0" r="0" b="12065"/>
                <wp:wrapTight wrapText="bothSides">
                  <wp:wrapPolygon edited="0">
                    <wp:start x="0" y="0"/>
                    <wp:lineTo x="0" y="21518"/>
                    <wp:lineTo x="21360" y="21518"/>
                    <wp:lineTo x="21360" y="0"/>
                    <wp:lineTo x="0" y="0"/>
                  </wp:wrapPolygon>
                </wp:wrapTight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9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90A3D" id="Text Box 7" o:spid="_x0000_s1043" type="#_x0000_t202" style="position:absolute;margin-left:385pt;margin-top:418pt;width:180pt;height:275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" filled="f" stroked="f">
                <v:textbox inset="0,0,0,0">
                  <w:txbxContent/>
                </v:textbox>
                <w10:wrap type="tight" anchorx="page" anchory="page"/>
              </v:shape>
            </w:pict>
          </mc:Fallback>
        </mc:AlternateContent>
      </w:r>
    </w:p>
    <w:sectPr w:rsidR="004A1B78" w:rsidSect="004A1B78">
      <w:pgSz w:w="12240" w:h="15840"/>
      <w:pgMar w:top="720" w:right="720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eiryo">
    <w:altName w:val="メイリオ"/>
    <w:panose1 w:val="020B0604030504040204"/>
    <w:charset w:val="80"/>
    <w:family w:val="auto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activeWritingStyle w:appName="MSWord" w:lang="en-US" w:vendorID="64" w:dllVersion="6" w:nlCheck="1" w:checkStyle="0"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4A1B78"/>
    <w:rsid w:val="0004118E"/>
    <w:rsid w:val="0010033F"/>
    <w:rsid w:val="001838F2"/>
    <w:rsid w:val="00191AD6"/>
    <w:rsid w:val="002A10BC"/>
    <w:rsid w:val="004745C7"/>
    <w:rsid w:val="004A1B78"/>
    <w:rsid w:val="00500E8F"/>
    <w:rsid w:val="005A1065"/>
    <w:rsid w:val="005B5010"/>
    <w:rsid w:val="00656106"/>
    <w:rsid w:val="0067752C"/>
    <w:rsid w:val="006D29F7"/>
    <w:rsid w:val="006F5E9B"/>
    <w:rsid w:val="00835C3C"/>
    <w:rsid w:val="008D1759"/>
    <w:rsid w:val="008F1D21"/>
    <w:rsid w:val="0093073E"/>
    <w:rsid w:val="009368B8"/>
    <w:rsid w:val="00943850"/>
    <w:rsid w:val="009638B8"/>
    <w:rsid w:val="0098053D"/>
    <w:rsid w:val="009832FD"/>
    <w:rsid w:val="00A8268E"/>
    <w:rsid w:val="00AA3812"/>
    <w:rsid w:val="00AC1CC2"/>
    <w:rsid w:val="00AD5537"/>
    <w:rsid w:val="00BC2168"/>
    <w:rsid w:val="00C401F5"/>
    <w:rsid w:val="00C4684E"/>
    <w:rsid w:val="00C73293"/>
    <w:rsid w:val="00C809F4"/>
    <w:rsid w:val="00CA7DE9"/>
    <w:rsid w:val="00CB69A1"/>
    <w:rsid w:val="00D77D47"/>
    <w:rsid w:val="00DB1C06"/>
    <w:rsid w:val="00E65F0F"/>
    <w:rsid w:val="00E85ED6"/>
    <w:rsid w:val="00EC766B"/>
    <w:rsid w:val="00EF29F5"/>
    <w:rsid w:val="00F30921"/>
    <w:rsid w:val="00F974BC"/>
    <w:rsid w:val="00FC29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98BD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EB8"/>
    <w:rPr>
      <w:color w:val="595959" w:themeColor="text1" w:themeTint="A6"/>
      <w:sz w:val="20"/>
    </w:rPr>
  </w:style>
  <w:style w:type="paragraph" w:styleId="Heading1">
    <w:name w:val="heading 1"/>
    <w:basedOn w:val="Normal"/>
    <w:link w:val="Heading1Char"/>
    <w:uiPriority w:val="9"/>
    <w:qFormat/>
    <w:rsid w:val="003C6A11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Cs/>
      <w:color w:val="8DC03F" w:themeColor="accent1"/>
      <w:sz w:val="28"/>
      <w:szCs w:val="32"/>
    </w:rPr>
  </w:style>
  <w:style w:type="paragraph" w:styleId="Heading2">
    <w:name w:val="heading 2"/>
    <w:basedOn w:val="Normal"/>
    <w:link w:val="Heading2Char"/>
    <w:rsid w:val="007A61FD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Heading3">
    <w:name w:val="heading 3"/>
    <w:basedOn w:val="Normal"/>
    <w:next w:val="Normal"/>
    <w:link w:val="Heading3Char"/>
    <w:rsid w:val="00DB4738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A11"/>
    <w:rPr>
      <w:rFonts w:asciiTheme="majorHAnsi" w:eastAsiaTheme="majorEastAsia" w:hAnsiTheme="majorHAnsi" w:cstheme="majorBidi"/>
      <w:bCs/>
      <w:color w:val="8DC03F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7A61FD"/>
    <w:rPr>
      <w:rFonts w:asciiTheme="majorHAnsi" w:eastAsiaTheme="majorEastAsia" w:hAnsiTheme="majorHAnsi" w:cstheme="majorBidi"/>
      <w:b/>
      <w:bCs/>
      <w:color w:val="8DC03F" w:themeColor="accent1"/>
      <w:sz w:val="18"/>
      <w:szCs w:val="26"/>
    </w:rPr>
  </w:style>
  <w:style w:type="paragraph" w:styleId="Title">
    <w:name w:val="Title"/>
    <w:basedOn w:val="Normal"/>
    <w:next w:val="Normal"/>
    <w:link w:val="TitleChar"/>
    <w:rsid w:val="00B778DC"/>
    <w:pPr>
      <w:spacing w:after="0" w:line="1040" w:lineRule="exact"/>
    </w:pPr>
    <w:rPr>
      <w:rFonts w:asciiTheme="majorHAnsi" w:eastAsiaTheme="majorEastAsia" w:hAnsiTheme="majorHAnsi" w:cstheme="majorBidi"/>
      <w:color w:val="8DC03F" w:themeColor="accent1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B778DC"/>
    <w:rPr>
      <w:rFonts w:asciiTheme="majorHAnsi" w:eastAsiaTheme="majorEastAsia" w:hAnsiTheme="majorHAnsi" w:cstheme="majorBidi"/>
      <w:color w:val="8DC03F" w:themeColor="accent1"/>
      <w:sz w:val="96"/>
      <w:szCs w:val="52"/>
    </w:rPr>
  </w:style>
  <w:style w:type="paragraph" w:styleId="Subtitle">
    <w:name w:val="Subtitle"/>
    <w:basedOn w:val="Normal"/>
    <w:next w:val="Normal"/>
    <w:link w:val="SubtitleChar"/>
    <w:rsid w:val="007A61FD"/>
    <w:pPr>
      <w:numPr>
        <w:ilvl w:val="1"/>
      </w:numPr>
      <w:spacing w:after="0" w:line="600" w:lineRule="exact"/>
    </w:pPr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SubtitleChar">
    <w:name w:val="Subtitle Char"/>
    <w:basedOn w:val="DefaultParagraphFont"/>
    <w:link w:val="Subtitle"/>
    <w:rsid w:val="007A61FD"/>
    <w:rPr>
      <w:rFonts w:asciiTheme="majorHAnsi" w:eastAsiaTheme="majorEastAsia" w:hAnsiTheme="majorHAnsi" w:cstheme="majorBidi"/>
      <w:iCs/>
      <w:color w:val="8DC03F" w:themeColor="accent1"/>
      <w:sz w:val="54"/>
    </w:rPr>
  </w:style>
  <w:style w:type="character" w:customStyle="1" w:styleId="Heading3Char">
    <w:name w:val="Heading 3 Char"/>
    <w:basedOn w:val="DefaultParagraphFont"/>
    <w:link w:val="Heading3"/>
    <w:rsid w:val="00DB4738"/>
    <w:rPr>
      <w:rFonts w:asciiTheme="majorHAnsi" w:eastAsiaTheme="majorEastAsia" w:hAnsiTheme="majorHAnsi" w:cstheme="majorBidi"/>
      <w:bCs/>
      <w:caps/>
      <w:color w:val="8DC03F" w:themeColor="accent1"/>
      <w:sz w:val="16"/>
    </w:rPr>
  </w:style>
  <w:style w:type="paragraph" w:styleId="BlockText">
    <w:name w:val="Block Text"/>
    <w:basedOn w:val="Normal"/>
    <w:rsid w:val="00971C41"/>
    <w:pPr>
      <w:spacing w:after="0"/>
    </w:pPr>
    <w:rPr>
      <w:rFonts w:eastAsiaTheme="minorEastAsia"/>
      <w:b/>
      <w:iCs/>
      <w:color w:val="7F7F7F" w:themeColor="text1" w:themeTint="80"/>
      <w:sz w:val="18"/>
    </w:rPr>
  </w:style>
  <w:style w:type="paragraph" w:customStyle="1" w:styleId="Contact">
    <w:name w:val="Contact"/>
    <w:basedOn w:val="Normal"/>
    <w:qFormat/>
    <w:rsid w:val="00DB4738"/>
    <w:pPr>
      <w:spacing w:after="0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Data%20Sheet%20Brochure.dotx" TargetMode="External"/></Relationships>
</file>

<file path=word/theme/theme1.xml><?xml version="1.0" encoding="utf-8"?>
<a:theme xmlns:a="http://schemas.openxmlformats.org/drawingml/2006/main" name="Data Sheet Brochure">
  <a:themeElements>
    <a:clrScheme name="Data Sheet Brochure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8DC03F"/>
      </a:accent1>
      <a:accent2>
        <a:srgbClr val="C4DB99"/>
      </a:accent2>
      <a:accent3>
        <a:srgbClr val="AEA9C0"/>
      </a:accent3>
      <a:accent4>
        <a:srgbClr val="484682"/>
      </a:accent4>
      <a:accent5>
        <a:srgbClr val="F99F23"/>
      </a:accent5>
      <a:accent6>
        <a:srgbClr val="BDB9A9"/>
      </a:accent6>
      <a:hlink>
        <a:srgbClr val="B3D56C"/>
      </a:hlink>
      <a:folHlink>
        <a:srgbClr val="BBB8AF"/>
      </a:folHlink>
    </a:clrScheme>
    <a:fontScheme name="Data Sheet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Data Sheet 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Macintosh%20HD:Applications:Microsoft%20Office%202011:Office:Media:Templates:Publishing%20Layout%20View:Miscellaneous:Data%20Sheet%20Brochure.dotx</Template>
  <TotalTime>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Owner</dc:creator>
  <cp:keywords/>
  <dc:description/>
  <cp:lastModifiedBy>Robert Zyborski</cp:lastModifiedBy>
  <cp:revision>2</cp:revision>
  <cp:lastPrinted>2014-08-28T12:13:00Z</cp:lastPrinted>
  <dcterms:created xsi:type="dcterms:W3CDTF">2019-03-12T09:35:00Z</dcterms:created>
  <dcterms:modified xsi:type="dcterms:W3CDTF">2019-03-12T09:35:00Z</dcterms:modified>
  <cp:category/>
</cp:coreProperties>
</file>